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3B3C8A66" w:rsidR="00EF1B53" w:rsidRPr="004426CC" w:rsidRDefault="000A0F56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22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0E5B48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A95492">
        <w:rPr>
          <w:rFonts w:ascii="Bookman Old Style" w:hAnsi="Bookman Old Style" w:cs="Bookman Old Style"/>
          <w:b/>
          <w:sz w:val="21"/>
          <w:szCs w:val="21"/>
        </w:rPr>
        <w:t>máj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 w:rsidR="00EC14F5">
        <w:rPr>
          <w:rFonts w:ascii="Bookman Old Style" w:hAnsi="Bookman Old Style" w:cs="Bookman Old Style"/>
          <w:b/>
          <w:sz w:val="21"/>
          <w:szCs w:val="21"/>
        </w:rPr>
        <w:t>2</w:t>
      </w:r>
      <w:r>
        <w:rPr>
          <w:rFonts w:ascii="Bookman Old Style" w:hAnsi="Bookman Old Style" w:cs="Bookman Old Style"/>
          <w:b/>
          <w:sz w:val="21"/>
          <w:szCs w:val="21"/>
        </w:rPr>
        <w:t>8</w:t>
      </w:r>
      <w:r w:rsidR="00D63D61">
        <w:rPr>
          <w:rFonts w:ascii="Bookman Old Style" w:hAnsi="Bookman Old Style" w:cs="Bookman Old Style"/>
          <w:b/>
          <w:sz w:val="21"/>
          <w:szCs w:val="21"/>
        </w:rPr>
        <w:t>.</w:t>
      </w:r>
      <w:r w:rsidR="00CD702A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A95492">
        <w:rPr>
          <w:rFonts w:ascii="Bookman Old Style" w:hAnsi="Bookman Old Style" w:cs="Bookman Old Style"/>
          <w:b/>
          <w:sz w:val="21"/>
          <w:szCs w:val="21"/>
        </w:rPr>
        <w:t>máj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</w:t>
      </w:r>
      <w:r w:rsidR="003C6852">
        <w:rPr>
          <w:rFonts w:ascii="Bookman Old Style" w:hAnsi="Bookman Old Style" w:cs="Bookman Old Style"/>
          <w:b/>
          <w:sz w:val="21"/>
          <w:szCs w:val="21"/>
        </w:rPr>
        <w:t>3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A95492">
        <w:rPr>
          <w:rFonts w:ascii="Bookman Old Style" w:hAnsi="Bookman Old Style" w:cs="Bookman Old Style"/>
          <w:b/>
          <w:sz w:val="21"/>
          <w:szCs w:val="21"/>
        </w:rPr>
        <w:t>50</w:t>
      </w:r>
      <w:r>
        <w:rPr>
          <w:rFonts w:ascii="Bookman Old Style" w:hAnsi="Bookman Old Style" w:cs="Bookman Old Style"/>
          <w:b/>
          <w:sz w:val="21"/>
          <w:szCs w:val="21"/>
        </w:rPr>
        <w:t>3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2510CE0E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  <w:t>Blaženosť je láska</w:t>
      </w:r>
    </w:p>
    <w:p w14:paraId="10BDC4BB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  <w:t>====================</w:t>
      </w:r>
    </w:p>
    <w:p w14:paraId="5B310503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Láska je blaženosť. </w:t>
      </w:r>
    </w:p>
    <w:p w14:paraId="029A1E15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Skutočná, prostá, pokojná láska, v ktorej s radosťou a samozrejmou pokorou človeka, ktorý už nemá potrebu povyšovať sa ani nie je trápený strachom a obavami, slúžime druhým. </w:t>
      </w:r>
    </w:p>
    <w:p w14:paraId="6D80C4DF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Takto je sám v sebe blažený Boh. A k tejto blaženosti lásky oslobodzuje aj nás. V nej sa potom už tu, na zemi, začína naše Nebo, skúsenosť Večného Života, že totiž sme aj láska, aj dobro, ako je náš Otec. </w:t>
      </w:r>
    </w:p>
    <w:p w14:paraId="000D9687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Ale to je možné naozaj iba v Bohu, v hlbokom pokoji a uvoľnenosti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hesychie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. A v nej potom v slobode dokonalej chudoby a prostoty, ako vopred upozorňuje Ježiš, že "ani jeden z vás, ak sa nezriekne všetkého, čo má, nemôže byť mojím učeníkom" (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Lk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14, 33). On nás totiž prišiel učiť práve tejto blaženosti. Uvádza nás do spoločenstva a rodiny Otca, aby nás v ňom mohol naučiť umeniu Božieho blaženého Života, do ktorého nás uvádza. On je Učiteľ a Darca Života - a my sme prijímatelia a učeníci, žiaci, ktorí sa tomuto životu a blaženosti učíme. Učíme sa byť blažení ako Boh - a teda najprv slobodní a potom aj láskou, ako Boh. </w:t>
      </w:r>
    </w:p>
    <w:p w14:paraId="35913FFD" w14:textId="245478A9" w:rsidR="00692496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Keď nám Otec v modlitbe, v adorácii ukáže krásu takejto lásky a dá pocítiť v srdci jej blaženosť, s bolesťou si uvedomíme aj to, ako sme boli a stále sme spútaní hriechom. Tu nám to pripadá ľahké, prirodzené a krásne, ale keď sa vrátime do sveta, zaútočia na nás staré postoje, staré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spútanosti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, staré myslenie, plné strachu a lakomstva, stará pýcha. Čaká na nás ešte dlhá cesta, ako o nej hovorí Písmo: "Očistite si srdcia, vy, čo máte rozpoltenú myseľ" (Jak 4, 8 ). Lebo prísľub je veľký: </w:t>
      </w: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"Blahoslavení čistého srdca, lebo oni uvidia Boha" (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Mt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5, 8 ).</w:t>
      </w:r>
    </w:p>
    <w:p w14:paraId="0906023A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</w:p>
    <w:p w14:paraId="31E5FF9F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  <w:t>Svedectvo života je viac ako len dobrý príklad</w:t>
      </w:r>
    </w:p>
    <w:p w14:paraId="5F8C4A74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  <w:t>==============================</w:t>
      </w:r>
    </w:p>
    <w:p w14:paraId="24114039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Keď hovoríme, že ohlasovanie Evanjelia sa deje "svedectvom života" a že ho životom ohlasujeme, často pod tým chápeme len to, že však žijeme ako dobrí a slušní ľudia a ostatní nás tak aj vidia. Ale počujme, čo vraví Ježiš:</w:t>
      </w:r>
    </w:p>
    <w:p w14:paraId="44D99CC1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"Nech tak svieti vaše svetlo pred ľuďmi, aby videli vaše dobré skutky a oslavovali vášho Otca, ktorý je na nebesiach." (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Mt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5, 16)</w:t>
      </w:r>
    </w:p>
    <w:p w14:paraId="6B5F6DFB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Všimli sme si? Náš život, ak sme kresťania, je nielen chvályhodný, dokonca oslavy hodný, ale každému, kto sa na nás pozerá, je hneď úplne jasné, že sme kresťania a že Boh je zdrojom a prameňom toho dobra v nás - a preto neoslavujú nás, ale Boha! Ako sa to ale deje? Ježiš nám znova našepkáva:</w:t>
      </w:r>
    </w:p>
    <w:p w14:paraId="470B162B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"Semeno je Božie slovo … ktoré padlo do dobrej zeme, to sú tí, čo počúvajú slovo, zachovávajú ho v dobrom a šľachetnom srdci a s vytrvalosťou prinášajú úrodu." (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Lk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8, 11.15)</w:t>
      </w:r>
    </w:p>
    <w:p w14:paraId="0F5E3D53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Božie slovo - Posvätná Tradícia, ktorej súčasťou je aj samo Písmo - je niečo ako semienko. Samo osebe mŕtve, alebo aspoň nie živé. Suché. Malé. Nijako vábne. Až keď je zasiate do zeme, čiže do nášho srdca, zavlažené vodou, čiže Duchom, ožije život v ňom ukrytý a začne rásť, tak, ako hovorí Ježiš: "Ono je síce najmenšie zo všetkých semien, ale keď vyrastie, je väčšie než ostatné byliny a je z neho strom, takže prilietajú nebeské vtáky a hniezdia na jeho konároch" (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Mt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13, 32). A týmto stromom je náš život. </w:t>
      </w:r>
    </w:p>
    <w:p w14:paraId="2D635A7E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Život kresťana, to je žité Písmo, žitá Tradícia Cirkvi. Ako keď čítate knihy o potápaní sa a </w:t>
      </w: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lastRenderedPageBreak/>
        <w:t xml:space="preserve">potom medzi skutočných potápačov prídete a to, čo ste predtým čítali, teraz vidíte živé a skutočné na týchto ľuďoch. Toto sme my, kresťania, katolíci: žijúce Písmo, žijúca viera, synovia a dcéry Boha, plní Ducha, ktorý sa cez nás takto akoby vteľoval a zjavuje sa na nás a cez nás svetu. Dokonca ľudia, ktorí Písmo čítajú, možno dokonca chodia aj do kostola, by z nás mali mať podobný pocit, zážitok, ako pri tých potápačoch: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Wow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, konečne to vidíme na vlastné oči, takto to teda vyzerá naživo, to, čo sme doteraz iba čítali alebo počuli! </w:t>
      </w:r>
    </w:p>
    <w:p w14:paraId="5793563C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To je viac, než len byť dobrým človekom. To je viac, než len konať nejaké dobré skutky. To je, že Boh a Boží Život sú v nás prítomné tak samozrejme a vo všetkom, že celý náš život je jednou veľkou bohoslužbou, liturgiou, oslavou Boha - a všetci to jasne a zreteľne vidia! </w:t>
      </w:r>
    </w:p>
    <w:p w14:paraId="4A601A0E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Súčasťou toho je aj to, čo zvykneme nazývať ľudovou zbožnosťou a čo nie je nič iné, než takýto život. Tradícia tejto zbožnosti je veľmi silná napríklad v Írsku a Škótsku, autorka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Esther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de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Waal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ju vo svojej knihe popisuje takto:</w:t>
      </w:r>
    </w:p>
    <w:p w14:paraId="63D47841" w14:textId="15E6FD7D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"Žena kľačí na hlinenej podlahe svojej chyže na Vonkajších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Hebridách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a zažíha svoj oheň s modlitbou: Rozžíham dnes ráno svoj oheň za prítomnosti svätých anjelov nebeských. Deň začala trojitým opláchnutím tváre tromi dlaňami vody v mene Božej Trojice: Dlaň Boha života. Dlaň Krista lásky. Dlaň Ducha mieru Trojjediného Milostivého. Keď potom stlala svoje lôžko, robila z toho modlitebnú invokáciu Trojice a modlitebnú úvahu nad počas celého života: Steliem si posteľ v mene Otca, Syna a svätého Ducha, v mene noci, kedy sme boli počatí, v mene noci, kedy sme boli narodení, v mene dňa, keď sme boli pokrstení, v mene každej noci, každého dňa, každého anjela, ktorý je na nebesiach. A teraz, za svitania, kým vstane zvyšok jej rodiny, začína konať svoje ranné práce, prebúdza k životu oheň, ktorý bol </w:t>
      </w: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predošlého večera prikrytý. Odhrňovanie rašeliny, ktoré oheň znova privádzalo k životu, bolo každodennou úlohou, vykonávanou rok za rokom. Ale svojimi slovami a gestami mu žena dáva zmysel, pretože robí tento blikavý plamienok symbolom lásky, ktorú udržuje planúci pre seba samú, pre svoju rodinu, pre celú rodinu ľudstva: Rozžíham dnes ráno svoj oheň za prítomnosti svätých anjelov nebeských... Bože, zažni prostred môjho srdca plameň lásky ku všetkým mojim blížnym, k nepriateľom, k priateľom, k príbuzným, k hrdinom i darebákom, k ľuďom zajatým... ktorá je najvyššia zo všetkého. Deň skončí zatlmením ohňa a znovu to bude sprevádzané rituálom zahŕňajúcim pokladanie rašeliny v mene Trojice a svätých a anjelov. Koná sa to vždy starostlivo, symbolicky, s milujúcou starostlivosťou, prvý kus v mene Boha života, druhý Boha pokoja, tretí Boha milosti. Potom sa rašelina pokryje popolom, toľko, aby sa oheň udržal, ale nevyhorel, v mene Trojice Svetla. Žena napriahne ruky a pokojne zaintonuje modlitbu, prosiacu svätú Trojicu, aby chránila, bránila a obklopovala ženinu domácnosť: Svätí Traja, chráňte, bráňte, obklopujte srdce, dom, statok tento večer, túto noc a každú noc, každú jednu noc. Amen. </w:t>
      </w:r>
      <w:r w:rsid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O</w:t>
      </w: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chraňovanie ohňa vedie myšlienky k záchrannej a ochrannej milosti Krista a svätých: Ako teraz večer chránim tento oheň, tak aj tak nech ma Kristus chráni. Nad domom tým nech Mária, nech Nevesta v jeho strede je, nech osem najmocnejších anjelov okolo trónu svätej Trojice tento dom chráni s ľuďmi v ňom, kým nesvitne nový deň. Modlitby, ako je táto, pochádzajú od ľudí, pre ktorých bola aktívna živá viera pozitívnym faktorom každodenného života. Nie je v nich žiadna póza ani formalita. Pre mužov a ženy, ktorí ich prednášali, nebola modlitba formálnym úkonom; bol to stav mysle.“</w:t>
      </w:r>
    </w:p>
    <w:p w14:paraId="69164867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lastRenderedPageBreak/>
        <w:t>Nám, kňazom, to pripomína liturgiu, v ktorej každý úkon – príprava chleba, vína,… – je sprevádzaný podobnou modlitbou. Tu sa liturgiou stáva sám život. Práve toto hlboké spojenie viery, modlitby a života je onou ľudovou zbožnosťou a skutočnou spiritualitou a mystikou, ako o nej píše pápež František, úzko prepojenou s kultúrou a všedným životom človeka.</w:t>
      </w:r>
    </w:p>
    <w:p w14:paraId="16E47BC0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Ranná modlitba dňa s rozjímaním... Možno dokonca ranná svätá omša (alebo neskôr večerná)... Na poludnie Anjel Pána a ohliadnutie sa za prvou polovicou dňa (nazýva sa to partikulárne spytovanie svedomia)... Poobede krátka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skriptúra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, desať minút čítania Písma... Večer modlitba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exámen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 a po nej vari ruženec... A pred spaním ešte pár minút lektúry z duchovne hlbokej knihy... A počas dňa modlitba pred a po jedle... Prežehnanie sa, pomalé a dôstojné, pred prácou či pri inej príležitosti... Krátke strelné modlitby... Celý deň prežitý so svätým, ktorý v ten deň má sviatok a ktorým sa nechávame inšpirovať rovnako, ako textom Písma z ranného rozjímania... Nie je toho celkom dosť, čo sa nám ponúka ako spôsob, ako naozaj naplniť Bohom celý náš deň? A nie ako bremeno, ale ako radosť života s Milovaným a súčasne ako súčasť nášho výcviku pre Božie Kráľovstvo? </w:t>
      </w:r>
    </w:p>
    <w:p w14:paraId="566C308B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Niekto by možno namietal, či toho nie je príliš veľa, či nám to nezaberie priveľa času... Ale o tom to práve je! Toto je život, ktorý sme si zvolili a s radosťou žijeme! Kde iní ten istý čas mrhajú na nete či pred </w:t>
      </w:r>
      <w:proofErr w:type="spellStart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telkou</w:t>
      </w:r>
      <w:proofErr w:type="spellEnd"/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, tam ho my s radosťou využívame takto - a on nás potom robí schopnými aj zvyšok dňa a ostatné práce prežiť a vykonať omnoho lepšie! A tak aj toto je súčasne pre nás čerpaním sily a života od Boha, a súčasne pre naše okolie svedectvom o tom, čo sme si v živote vyvolili ako svoju záľubu, lásku, vášeň! </w:t>
      </w:r>
    </w:p>
    <w:p w14:paraId="23E1FC29" w14:textId="0F8F1C64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Vďaka tomu ľudia vidia nielen ovocie v podobe krásneho života a dobrých skutkov, ale aj jeho zdroj, ktorým je Boh, i spôsob čerpania z tohto zdroja, ktorými sú modlitba, rozjímanie, liturgia, sama viera a láska. A tak naozaj môžu oslavovať Boha za to, medzi nimi žijeme a časom nás na tento ceste aj nasledovať, pretože sme im sami na sebe znázornili a ukázali Evanjeliu: nie ako suché semienko, ale ako živý strom a šťavnaté ovocie!</w:t>
      </w:r>
    </w:p>
    <w:p w14:paraId="539C1B3D" w14:textId="77777777" w:rsidR="00920B13" w:rsidRPr="00EC26A5" w:rsidRDefault="00920B13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</w:p>
    <w:p w14:paraId="034C7A7A" w14:textId="77777777" w:rsidR="0025420F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  <w:t>Čas malých začiatkov</w:t>
      </w:r>
    </w:p>
    <w:p w14:paraId="28035D02" w14:textId="77777777" w:rsidR="0025420F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b/>
          <w:bCs/>
          <w:i/>
          <w:iCs/>
          <w:spacing w:val="-4"/>
          <w:kern w:val="18"/>
          <w:sz w:val="21"/>
          <w:szCs w:val="21"/>
        </w:rPr>
        <w:t>==================</w:t>
      </w:r>
    </w:p>
    <w:p w14:paraId="2413E288" w14:textId="77777777" w:rsidR="0025420F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Prosto som, ale celým srdcom. Prosto som, ale s Ním. Úbohý, ale milujúci. Bez ilúzií o sebe. Bez pýchy prahnúcej po niečom veľkom a slávnom. S minulosťou hriešnika, ktorý bol zachránený za cenu Krvi, ktorý dlží svoj život tomu, kto ho zachránil a ktorého s radosťou a vďačnosťou nasleduje a slúži, ako dokáže. </w:t>
      </w:r>
    </w:p>
    <w:p w14:paraId="29E64CDB" w14:textId="77777777" w:rsidR="0025420F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Hriech aj milosť, zločin aj odpustenie, malosť v sebe i vyvolenie a veľkosť v Ňom, všetko toto je. Nič nie je popreté, všetko spolu tvorí to, čím som. Všetko ostáva, aj keď premenené - ako rany na Tele Krista, oslávené s Osláveným. Nič sa nestráca. Len je to premenené a oslávené. </w:t>
      </w:r>
    </w:p>
    <w:p w14:paraId="031F320C" w14:textId="77777777" w:rsidR="0025420F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Nepreskakuj! Najprv je hriešnik, ktorý sa obráti, lebo uveril. Potom je učeník, ktorý sa učí byť priateľom a druhom Krista a žiť s Ním ako nový človek, ako syn a brat. Až potom je apoštol, ktorý môže vydať svedectvo o tom, "čo sme videli a počuli, zvestujeme aj vám, aby ste aj vy mali spoločenstvo s nami. Veď my máme spoločenstvo s Otcom a s jeho Synom Ježišom Kristom" (1Jn 1, 3). Možno by sme radi hneď išli a konali veľké veci a skutky - a možno potajme dúfajúc, že sa vyhneme námahe obrátenia. Ale tak to nejde. </w:t>
      </w:r>
    </w:p>
    <w:p w14:paraId="5ECFAA95" w14:textId="77777777" w:rsidR="0025420F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A tak, prosto, úbohý a milujúci, začínam sa učiť byť druhom Druha, bratom Brata, synom Otca, nebešťanom. Najprv iba sám. Iba medzi mnou a Bohom. Lebo len učeník sa raz môže </w:t>
      </w: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lastRenderedPageBreak/>
        <w:t xml:space="preserve">stať poslaným. Vyprázdnený od všetkého, zomretý všetkému, začína čas lona a potom čas pôrodu. Hrob a púšť ako počiatok nového a koniec starého. V malosti malým začínam a niet už pýchy, ktorá by ma hnala preč od malých začiatkov... Čas prostej práce... čas povinnosti, čiže lásky, tej skutočnej... Všetko spolu. Všetko s Ním. Všetko podľa Neho. Od podlahy, od semienka. </w:t>
      </w:r>
    </w:p>
    <w:p w14:paraId="5FD0071F" w14:textId="77777777" w:rsidR="0025420F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Pýcha a strach. Pýcha chce veľké a pohŕda malým. Strach sa bojí malého, lebo je to skutočné a rád by utiekol do sveta snov a ilúzií. </w:t>
      </w: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 xml:space="preserve">Viera ale odsúva jedno i druhé. V pravde prijíma malé, lebo je to primerané a prosto to žije a koná, lebo sa nebojí skutočného. </w:t>
      </w:r>
    </w:p>
    <w:p w14:paraId="42CADBB4" w14:textId="4AAE1DCE" w:rsidR="00920B13" w:rsidRPr="00EC26A5" w:rsidRDefault="0025420F" w:rsidP="0025420F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</w:pPr>
      <w:r w:rsidRPr="00EC26A5"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t>Je to ako keď sa človek stáva rytierom: nezačína na koni, v brnení, s mečom a v boji. Začína ako páža. Sedem dlhých rokov. A ďalších sedem ako panoš. V pote a drine, v studených chodbách kamenných hradov, ďaleko od veľkosti a slávy, ďaleko od vznešených dobrodružstiev. Až potom prichádza na rad brnenie, kôň a meč!</w:t>
      </w:r>
    </w:p>
    <w:p w14:paraId="7C14B9DD" w14:textId="590EAD1A" w:rsidR="00EC26A5" w:rsidRPr="001D66B3" w:rsidRDefault="00EC26A5" w:rsidP="00581632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sectPr w:rsidR="00EC26A5" w:rsidRPr="001D66B3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7B6585FB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368"/>
        <w:gridCol w:w="2410"/>
        <w:gridCol w:w="425"/>
        <w:gridCol w:w="1808"/>
      </w:tblGrid>
      <w:tr w:rsidR="00763F93" w:rsidRPr="006B4383" w14:paraId="330DE330" w14:textId="77777777" w:rsidTr="006E071F">
        <w:trPr>
          <w:trHeight w:val="383"/>
          <w:jc w:val="center"/>
        </w:trPr>
        <w:tc>
          <w:tcPr>
            <w:tcW w:w="604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33" w:type="dxa"/>
            <w:gridSpan w:val="2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1A4142" w:rsidRPr="00203CEC" w14:paraId="00A76DEB" w14:textId="77777777" w:rsidTr="001D12FB">
        <w:trPr>
          <w:trHeight w:val="171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1A4142" w:rsidRPr="00DB396A" w:rsidRDefault="001A4142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6DB83369" w:rsidR="001A4142" w:rsidRPr="00DB396A" w:rsidRDefault="000A0F5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22</w:t>
            </w:r>
            <w:r w:rsidR="001A4142">
              <w:rPr>
                <w:rFonts w:ascii="Monotype Corsiva" w:hAnsi="Monotype Corsiva"/>
                <w:b/>
                <w:bCs/>
              </w:rPr>
              <w:t>.5.</w:t>
            </w:r>
          </w:p>
        </w:tc>
        <w:tc>
          <w:tcPr>
            <w:tcW w:w="7011" w:type="dxa"/>
            <w:gridSpan w:val="4"/>
            <w:shd w:val="clear" w:color="auto" w:fill="FDE9D9" w:themeFill="accent6" w:themeFillTint="33"/>
            <w:vAlign w:val="center"/>
          </w:tcPr>
          <w:p w14:paraId="4865B396" w14:textId="4E783FF6" w:rsidR="001A4142" w:rsidRPr="00871915" w:rsidRDefault="000A0F56" w:rsidP="0024480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Svätý mučeník </w:t>
            </w:r>
            <w:proofErr w:type="spellStart"/>
            <w:r>
              <w:rPr>
                <w:rFonts w:ascii="Monotype Corsiva" w:hAnsi="Monotype Corsiva"/>
              </w:rPr>
              <w:t>Bazilisk</w:t>
            </w:r>
            <w:proofErr w:type="spellEnd"/>
            <w:r>
              <w:rPr>
                <w:rFonts w:ascii="Monotype Corsiva" w:hAnsi="Monotype Corsiva"/>
              </w:rPr>
              <w:t xml:space="preserve">. </w:t>
            </w:r>
            <w:r w:rsidRPr="000A0F56">
              <w:rPr>
                <w:rFonts w:ascii="Monotype Corsiva" w:hAnsi="Monotype Corsiva"/>
                <w:b/>
                <w:bCs/>
              </w:rPr>
              <w:t xml:space="preserve">Deň sv. </w:t>
            </w:r>
            <w:proofErr w:type="spellStart"/>
            <w:r w:rsidRPr="000A0F56">
              <w:rPr>
                <w:rFonts w:ascii="Monotype Corsiva" w:hAnsi="Monotype Corsiva"/>
                <w:b/>
                <w:bCs/>
              </w:rPr>
              <w:t>Šarbela</w:t>
            </w:r>
            <w:proofErr w:type="spellEnd"/>
          </w:p>
        </w:tc>
      </w:tr>
      <w:tr w:rsidR="004B6B9A" w14:paraId="4A6D3DB6" w14:textId="77777777" w:rsidTr="006E071F">
        <w:trPr>
          <w:trHeight w:val="118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10B43737" w14:textId="77777777" w:rsidR="003D12FC" w:rsidRDefault="000A0F56" w:rsidP="002C6D8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+Jozef (</w:t>
            </w:r>
            <w:proofErr w:type="spellStart"/>
            <w:r>
              <w:rPr>
                <w:rFonts w:ascii="Monotype Corsiva" w:hAnsi="Monotype Corsiva"/>
              </w:rPr>
              <w:t>r.Kožiková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  <w:p w14:paraId="094A9880" w14:textId="77978EF4" w:rsidR="000A0F56" w:rsidRPr="00871915" w:rsidRDefault="000A0F56" w:rsidP="002C6D8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proofErr w:type="spellStart"/>
            <w:r>
              <w:rPr>
                <w:rFonts w:ascii="Monotype Corsiva" w:hAnsi="Monotype Corsiva"/>
              </w:rPr>
              <w:t>Moleben</w:t>
            </w:r>
            <w:proofErr w:type="spellEnd"/>
            <w:r>
              <w:rPr>
                <w:rFonts w:ascii="Monotype Corsiva" w:hAnsi="Monotype Corsiva"/>
              </w:rPr>
              <w:t xml:space="preserve"> k sv. </w:t>
            </w:r>
            <w:proofErr w:type="spellStart"/>
            <w:r>
              <w:rPr>
                <w:rFonts w:ascii="Monotype Corsiva" w:hAnsi="Monotype Corsiva"/>
              </w:rPr>
              <w:t>Šarbelovi</w:t>
            </w:r>
            <w:proofErr w:type="spellEnd"/>
            <w:r>
              <w:rPr>
                <w:rFonts w:ascii="Monotype Corsiva" w:hAnsi="Monotype Corsiva"/>
              </w:rPr>
              <w:t xml:space="preserve"> a pomazanie olejom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C92A0D" w14:textId="6ADEAFC1" w:rsidR="003C6852" w:rsidRPr="00871915" w:rsidRDefault="003C6852" w:rsidP="00324E7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795EF1C0" w14:textId="43108864" w:rsidR="00CF6567" w:rsidRPr="00871915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BB1CFC" w:rsidRPr="00657E79" w14:paraId="4BB7A2F3" w14:textId="77777777" w:rsidTr="006E071F">
        <w:trPr>
          <w:trHeight w:val="126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5BE54103" w14:textId="77777777" w:rsidR="00BB1CFC" w:rsidRPr="00DB396A" w:rsidRDefault="00BB1CFC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04FBFE63" w14:textId="3B10D275" w:rsidR="00BB1CFC" w:rsidRPr="00DB396A" w:rsidRDefault="000A0F5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23</w:t>
            </w:r>
            <w:r w:rsidR="00A95492">
              <w:rPr>
                <w:rFonts w:ascii="Monotype Corsiva" w:hAnsi="Monotype Corsiva"/>
                <w:b/>
                <w:bCs/>
              </w:rPr>
              <w:t>.</w:t>
            </w:r>
            <w:r w:rsidR="00702B5F">
              <w:rPr>
                <w:rFonts w:ascii="Monotype Corsiva" w:hAnsi="Monotype Corsiva"/>
                <w:b/>
                <w:bCs/>
              </w:rPr>
              <w:t>5</w:t>
            </w:r>
            <w:r w:rsidR="00BB1CFC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1" w:type="dxa"/>
            <w:gridSpan w:val="4"/>
            <w:shd w:val="clear" w:color="auto" w:fill="FDE9D9" w:themeFill="accent6" w:themeFillTint="33"/>
            <w:vAlign w:val="center"/>
          </w:tcPr>
          <w:p w14:paraId="1D2FBECE" w14:textId="342BD9BF" w:rsidR="00BB1CFC" w:rsidRPr="00871915" w:rsidRDefault="001A4142" w:rsidP="00527358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</w:rPr>
              <w:t xml:space="preserve">Prepodobný otec </w:t>
            </w:r>
            <w:r w:rsidR="000A0F56">
              <w:rPr>
                <w:rFonts w:ascii="Monotype Corsiva" w:hAnsi="Monotype Corsiva"/>
              </w:rPr>
              <w:t xml:space="preserve">a vyznávač Michal, </w:t>
            </w:r>
            <w:proofErr w:type="spellStart"/>
            <w:r w:rsidR="000A0F56">
              <w:rPr>
                <w:rFonts w:ascii="Monotype Corsiva" w:hAnsi="Monotype Corsiva"/>
              </w:rPr>
              <w:t>synadský</w:t>
            </w:r>
            <w:proofErr w:type="spellEnd"/>
            <w:r w:rsidR="000A0F56">
              <w:rPr>
                <w:rFonts w:ascii="Monotype Corsiva" w:hAnsi="Monotype Corsiva"/>
              </w:rPr>
              <w:t xml:space="preserve"> biskup</w:t>
            </w:r>
          </w:p>
        </w:tc>
      </w:tr>
      <w:tr w:rsidR="007A47EA" w:rsidRPr="00657E79" w14:paraId="5838DC2D" w14:textId="77777777" w:rsidTr="006E071F">
        <w:trPr>
          <w:trHeight w:val="126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1801BBC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18319AAA" w14:textId="14290272" w:rsidR="00B16052" w:rsidRPr="00871915" w:rsidRDefault="00B16052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2072B13" w14:textId="0C541CF5" w:rsidR="00B16052" w:rsidRPr="00871915" w:rsidRDefault="00B16052" w:rsidP="00E84C65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0AB4E16D" w14:textId="120EAB34" w:rsidR="00950337" w:rsidRPr="00871915" w:rsidRDefault="000A0F5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+Ján, Mária (</w:t>
            </w:r>
            <w:proofErr w:type="spellStart"/>
            <w:r>
              <w:rPr>
                <w:rFonts w:ascii="Monotype Corsiva" w:hAnsi="Monotype Corsiva"/>
              </w:rPr>
              <w:t>r.Pavučková</w:t>
            </w:r>
            <w:proofErr w:type="spellEnd"/>
            <w:r>
              <w:rPr>
                <w:rFonts w:ascii="Monotype Corsiva" w:hAnsi="Monotype Corsiva"/>
              </w:rPr>
              <w:t xml:space="preserve">) + </w:t>
            </w:r>
            <w:proofErr w:type="spellStart"/>
            <w:r>
              <w:rPr>
                <w:rFonts w:ascii="Monotype Corsiva" w:hAnsi="Monotype Corsiva"/>
              </w:rPr>
              <w:t>panychýda</w:t>
            </w:r>
            <w:proofErr w:type="spellEnd"/>
          </w:p>
        </w:tc>
      </w:tr>
      <w:tr w:rsidR="006E071F" w:rsidRPr="000A317F" w14:paraId="248E9F40" w14:textId="77777777" w:rsidTr="006E071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6E071F" w:rsidRPr="00DB396A" w:rsidRDefault="006E071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52B2470C" w14:textId="7E96276E" w:rsidR="006E071F" w:rsidRPr="00DB396A" w:rsidRDefault="000A0F5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24</w:t>
            </w:r>
            <w:r w:rsidR="00A95492">
              <w:rPr>
                <w:rFonts w:ascii="Monotype Corsiva" w:hAnsi="Monotype Corsiva"/>
                <w:b/>
                <w:bCs/>
              </w:rPr>
              <w:t>.5.</w:t>
            </w:r>
          </w:p>
        </w:tc>
        <w:tc>
          <w:tcPr>
            <w:tcW w:w="7011" w:type="dxa"/>
            <w:gridSpan w:val="4"/>
            <w:shd w:val="clear" w:color="auto" w:fill="FDE9D9" w:themeFill="accent6" w:themeFillTint="33"/>
            <w:vAlign w:val="center"/>
          </w:tcPr>
          <w:p w14:paraId="1C5C8608" w14:textId="0468F896" w:rsidR="006E071F" w:rsidRPr="000A0F56" w:rsidRDefault="000A0F56" w:rsidP="006E071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0A0F56">
              <w:rPr>
                <w:rFonts w:ascii="Monotype Corsiva" w:hAnsi="Monotype Corsiva"/>
              </w:rPr>
              <w:t>Prepodobný otec Simeon z obdivuhodného vrchu</w:t>
            </w:r>
          </w:p>
        </w:tc>
      </w:tr>
      <w:tr w:rsidR="004B6B9A" w:rsidRPr="00BE6C23" w14:paraId="28DB312B" w14:textId="77777777" w:rsidTr="006E071F">
        <w:trPr>
          <w:trHeight w:val="74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auto"/>
            <w:vAlign w:val="center"/>
          </w:tcPr>
          <w:p w14:paraId="625361F7" w14:textId="20FF4365" w:rsidR="004B6B9A" w:rsidRPr="00871915" w:rsidRDefault="000A0F5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+Tatiana (</w:t>
            </w:r>
            <w:proofErr w:type="spellStart"/>
            <w:r>
              <w:rPr>
                <w:rFonts w:ascii="Monotype Corsiva" w:hAnsi="Monotype Corsiva"/>
              </w:rPr>
              <w:t>r.Baranová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E21EEB" w14:textId="57CAB5DE" w:rsidR="00950337" w:rsidRPr="00871915" w:rsidRDefault="00950337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04C8DD37" w14:textId="0C224026" w:rsidR="00E46B74" w:rsidRPr="00871915" w:rsidRDefault="00E46B74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0A0F56" w:rsidRPr="000E49AE" w14:paraId="7B0EA954" w14:textId="77777777" w:rsidTr="000A0F56">
        <w:trPr>
          <w:trHeight w:val="120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BF9FC35" w14:textId="77777777" w:rsidR="000A0F56" w:rsidRDefault="000A0F5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4C1A5AEA" w:rsidR="000A0F56" w:rsidRPr="00DB396A" w:rsidRDefault="000A0F5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25.5.</w:t>
            </w:r>
          </w:p>
        </w:tc>
        <w:tc>
          <w:tcPr>
            <w:tcW w:w="7011" w:type="dxa"/>
            <w:gridSpan w:val="4"/>
            <w:shd w:val="clear" w:color="auto" w:fill="FDE9D9" w:themeFill="accent6" w:themeFillTint="33"/>
            <w:vAlign w:val="center"/>
          </w:tcPr>
          <w:p w14:paraId="7998EED0" w14:textId="4E1EC840" w:rsidR="000A0F56" w:rsidRPr="00871915" w:rsidRDefault="000A0F56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0A0F56">
              <w:rPr>
                <w:rFonts w:ascii="Monotype Corsiva" w:hAnsi="Monotype Corsiva"/>
              </w:rPr>
              <w:t>Tretie nájdenie hlavy svätého proroka, predchodcu a krstiteľa Jána</w:t>
            </w:r>
          </w:p>
        </w:tc>
      </w:tr>
      <w:tr w:rsidR="00E84C65" w:rsidRPr="000E49AE" w14:paraId="2C96CEBA" w14:textId="77777777" w:rsidTr="006E071F">
        <w:trPr>
          <w:trHeight w:val="120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6FC82961" w14:textId="77777777" w:rsidR="00E84C65" w:rsidRPr="00DB396A" w:rsidRDefault="00E84C65" w:rsidP="00E84C65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09D433A5" w14:textId="2EBB99C8" w:rsidR="003C6852" w:rsidRPr="00871915" w:rsidRDefault="003C6852" w:rsidP="004D483C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A81B33E" w14:textId="7ACA9DCE" w:rsidR="00E84C65" w:rsidRPr="00871915" w:rsidRDefault="000A0F56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17.00 +Pavol, Anna, Pavol (</w:t>
            </w:r>
            <w:proofErr w:type="spellStart"/>
            <w:r>
              <w:rPr>
                <w:rFonts w:ascii="Monotype Corsiva" w:hAnsi="Monotype Corsiva"/>
              </w:rPr>
              <w:t>r.Čandiková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6CE87329" w14:textId="6E0760AD" w:rsidR="00E84C65" w:rsidRPr="00871915" w:rsidRDefault="00E84C65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6E071F" w:rsidRPr="004C1640" w14:paraId="3FEEC27C" w14:textId="77777777" w:rsidTr="006E071F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6E071F" w:rsidRPr="00DB396A" w:rsidRDefault="006E071F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5E81A027" w:rsidR="006E071F" w:rsidRPr="00DB396A" w:rsidRDefault="000A0F56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26</w:t>
            </w:r>
            <w:r w:rsidR="00A95492">
              <w:rPr>
                <w:rFonts w:ascii="Monotype Corsiva" w:hAnsi="Monotype Corsiva"/>
                <w:b/>
                <w:bCs/>
              </w:rPr>
              <w:t>.5.</w:t>
            </w:r>
            <w:r w:rsidR="006E071F"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7011" w:type="dxa"/>
            <w:gridSpan w:val="4"/>
            <w:shd w:val="clear" w:color="auto" w:fill="FDE9D9" w:themeFill="accent6" w:themeFillTint="33"/>
            <w:vAlign w:val="center"/>
          </w:tcPr>
          <w:p w14:paraId="0C51F9F4" w14:textId="17E3A5E9" w:rsidR="006E071F" w:rsidRPr="00871915" w:rsidRDefault="000A0F56" w:rsidP="006E071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Zakončenie sviatku Pánovho Nanebovstúpenia; svätý apoštol </w:t>
            </w:r>
            <w:proofErr w:type="spellStart"/>
            <w:r>
              <w:rPr>
                <w:rFonts w:ascii="Monotype Corsiva" w:hAnsi="Monotype Corsiva"/>
              </w:rPr>
              <w:t>Karpos</w:t>
            </w:r>
            <w:proofErr w:type="spellEnd"/>
          </w:p>
        </w:tc>
      </w:tr>
      <w:tr w:rsidR="003B24FB" w:rsidRPr="00511B47" w14:paraId="27A20916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3B24FB" w:rsidRPr="00DB396A" w:rsidRDefault="003B24FB" w:rsidP="003B24F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369A2E91" w14:textId="750F4027" w:rsidR="0057646F" w:rsidRPr="00871915" w:rsidRDefault="0057646F" w:rsidP="0095033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D990A88" w14:textId="67DA0DE3" w:rsidR="003B24FB" w:rsidRPr="00871915" w:rsidRDefault="000A0F56" w:rsidP="000A0F56">
            <w:pPr>
              <w:spacing w:after="0" w:line="240" w:lineRule="auto"/>
              <w:jc w:val="both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+Juraj (r. Janová)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1DFDAB51" w14:textId="7BC95001" w:rsidR="00892628" w:rsidRPr="00871915" w:rsidRDefault="00892628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3D12FC" w:rsidRPr="00511B47" w14:paraId="1EB55FC1" w14:textId="77777777" w:rsidTr="00487E64">
        <w:trPr>
          <w:trHeight w:val="285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3D12FC" w:rsidRPr="00DB396A" w:rsidRDefault="003D12FC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7DB76D91" w:rsidR="003D12FC" w:rsidRPr="00DB396A" w:rsidRDefault="001A4142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 w:rsidR="000A0F56">
              <w:rPr>
                <w:rFonts w:ascii="Monotype Corsiva" w:hAnsi="Monotype Corsiva"/>
                <w:b/>
                <w:bCs/>
              </w:rPr>
              <w:t>7</w:t>
            </w:r>
            <w:r w:rsidR="00A95492">
              <w:rPr>
                <w:rFonts w:ascii="Monotype Corsiva" w:hAnsi="Monotype Corsiva"/>
                <w:b/>
                <w:bCs/>
              </w:rPr>
              <w:t>.5.</w:t>
            </w:r>
          </w:p>
        </w:tc>
        <w:tc>
          <w:tcPr>
            <w:tcW w:w="7011" w:type="dxa"/>
            <w:gridSpan w:val="4"/>
            <w:shd w:val="clear" w:color="auto" w:fill="FDE9D9" w:themeFill="accent6" w:themeFillTint="33"/>
            <w:vAlign w:val="center"/>
          </w:tcPr>
          <w:p w14:paraId="7228B504" w14:textId="3F13BFE5" w:rsidR="003D12FC" w:rsidRPr="00871915" w:rsidRDefault="000A0F56" w:rsidP="0057646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5E6835">
              <w:rPr>
                <w:rFonts w:ascii="Monotype Corsiva" w:hAnsi="Monotype Corsiva"/>
                <w:b/>
                <w:bCs/>
              </w:rPr>
              <w:t>Piata zádušná sobota</w:t>
            </w:r>
            <w:r>
              <w:rPr>
                <w:rFonts w:ascii="Monotype Corsiva" w:hAnsi="Monotype Corsiva"/>
              </w:rPr>
              <w:t xml:space="preserve">; svätý hieromučeník </w:t>
            </w:r>
            <w:proofErr w:type="spellStart"/>
            <w:r>
              <w:rPr>
                <w:rFonts w:ascii="Monotype Corsiva" w:hAnsi="Monotype Corsiva"/>
              </w:rPr>
              <w:t>Terapont</w:t>
            </w:r>
            <w:proofErr w:type="spellEnd"/>
          </w:p>
        </w:tc>
      </w:tr>
      <w:tr w:rsidR="003B24FB" w:rsidRPr="00314148" w14:paraId="7862B00F" w14:textId="77777777" w:rsidTr="006E071F">
        <w:trPr>
          <w:trHeight w:val="285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3B24FB" w:rsidRPr="00DB396A" w:rsidRDefault="003B24F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0C35C338" w14:textId="1F262381" w:rsidR="00E87541" w:rsidRPr="00871915" w:rsidRDefault="005E6835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9.30 </w:t>
            </w:r>
            <w:r>
              <w:rPr>
                <w:rFonts w:ascii="Monotype Corsiva" w:hAnsi="Monotype Corsiva"/>
              </w:rPr>
              <w:t>zádušná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8EF890" w14:textId="396310A3" w:rsidR="003B24FB" w:rsidRPr="00871915" w:rsidRDefault="005E6835" w:rsidP="003B24FB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11.00 </w:t>
            </w:r>
            <w:r>
              <w:rPr>
                <w:rFonts w:ascii="Monotype Corsiva" w:hAnsi="Monotype Corsiva"/>
              </w:rPr>
              <w:t>zádušná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01CEDF8C" w14:textId="536E1710" w:rsidR="00D05ABE" w:rsidRPr="00871915" w:rsidRDefault="005E6835" w:rsidP="003352FE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8.00 zádušná</w:t>
            </w:r>
          </w:p>
        </w:tc>
      </w:tr>
      <w:tr w:rsidR="00702B5F" w:rsidRPr="00314148" w14:paraId="3D69705A" w14:textId="77777777" w:rsidTr="00702B5F">
        <w:trPr>
          <w:trHeight w:val="58"/>
          <w:jc w:val="center"/>
        </w:trPr>
        <w:tc>
          <w:tcPr>
            <w:tcW w:w="604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702B5F" w:rsidRPr="00DB396A" w:rsidRDefault="00702B5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62BB5642" w14:textId="13895D9B" w:rsidR="00702B5F" w:rsidRPr="00DB396A" w:rsidRDefault="001A4142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 w:rsidR="000A0F56">
              <w:rPr>
                <w:rFonts w:ascii="Monotype Corsiva" w:hAnsi="Monotype Corsiva"/>
                <w:b/>
                <w:bCs/>
              </w:rPr>
              <w:t>8</w:t>
            </w:r>
            <w:r w:rsidR="00A95492">
              <w:rPr>
                <w:rFonts w:ascii="Monotype Corsiva" w:hAnsi="Monotype Corsiva"/>
                <w:b/>
                <w:bCs/>
              </w:rPr>
              <w:t>.5.</w:t>
            </w:r>
          </w:p>
        </w:tc>
        <w:tc>
          <w:tcPr>
            <w:tcW w:w="5203" w:type="dxa"/>
            <w:gridSpan w:val="3"/>
            <w:shd w:val="clear" w:color="auto" w:fill="FFFF00"/>
            <w:vAlign w:val="center"/>
          </w:tcPr>
          <w:p w14:paraId="11D7C0B9" w14:textId="672E2DDC" w:rsidR="00702B5F" w:rsidRDefault="000A0F56" w:rsidP="006E071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Nedeľa svätej </w:t>
            </w:r>
            <w:proofErr w:type="spellStart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Päťdesiatnice</w:t>
            </w:r>
            <w:proofErr w:type="spellEnd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– Zoslanie Svätého Ducha</w:t>
            </w:r>
          </w:p>
          <w:p w14:paraId="018922CA" w14:textId="4B19C967" w:rsidR="001A4142" w:rsidRPr="00A95492" w:rsidRDefault="000A0F56" w:rsidP="006E071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Archieparchiálny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odpust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v Rafajovciach</w:t>
            </w:r>
          </w:p>
        </w:tc>
        <w:tc>
          <w:tcPr>
            <w:tcW w:w="1808" w:type="dxa"/>
            <w:shd w:val="clear" w:color="auto" w:fill="FDE9D9" w:themeFill="accent6" w:themeFillTint="33"/>
            <w:vAlign w:val="center"/>
          </w:tcPr>
          <w:p w14:paraId="51C63EF0" w14:textId="7CE28826" w:rsidR="00702B5F" w:rsidRPr="009F11E1" w:rsidRDefault="000A0F56" w:rsidP="006E071F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color w:val="FF0000"/>
                <w:sz w:val="24"/>
                <w:szCs w:val="24"/>
              </w:rPr>
              <w:t>Myrovanie</w:t>
            </w:r>
            <w:proofErr w:type="spellEnd"/>
          </w:p>
        </w:tc>
      </w:tr>
      <w:tr w:rsidR="00892628" w:rsidRPr="001A1ED9" w14:paraId="1896C09B" w14:textId="77777777" w:rsidTr="005E6835">
        <w:trPr>
          <w:trHeight w:val="252"/>
          <w:jc w:val="center"/>
        </w:trPr>
        <w:tc>
          <w:tcPr>
            <w:tcW w:w="604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892628" w:rsidRPr="00DB396A" w:rsidRDefault="00892628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3EC04B46" w14:textId="7F4DA8E6" w:rsidR="00892628" w:rsidRPr="003C6852" w:rsidRDefault="005E6835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9.15 *ZBP Jozef s rodinou (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r.Tkáčová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C88F901" w14:textId="16058119" w:rsidR="00892628" w:rsidRDefault="005E6835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 *ZBP Jozefína, Mária, Ladislav (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r.Višňovská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72148748" w14:textId="3D8EACCC" w:rsidR="00892628" w:rsidRPr="005E6835" w:rsidRDefault="005E6835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7.30</w:t>
            </w:r>
            <w:r w:rsidRPr="005E6835">
              <w:rPr>
                <w:rFonts w:ascii="Monotype Corsiva" w:hAnsi="Monotype Corsiva"/>
                <w:sz w:val="24"/>
                <w:szCs w:val="24"/>
              </w:rPr>
              <w:t xml:space="preserve"> *za farnosť</w:t>
            </w:r>
          </w:p>
        </w:tc>
      </w:tr>
    </w:tbl>
    <w:p w14:paraId="3FBB0449" w14:textId="32BB43D5" w:rsidR="003B11BA" w:rsidRDefault="00243D01" w:rsidP="001979CB">
      <w:pPr>
        <w:spacing w:after="0" w:line="240" w:lineRule="auto"/>
        <w:rPr>
          <w:rFonts w:ascii="Times New Roman" w:hAnsi="Times New Roman"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  <w:r w:rsidR="00581632">
        <w:rPr>
          <w:rFonts w:ascii="Times New Roman" w:hAnsi="Times New Roman"/>
          <w:spacing w:val="-10"/>
          <w:sz w:val="20"/>
          <w:szCs w:val="20"/>
        </w:rPr>
        <w:t xml:space="preserve"> </w:t>
      </w:r>
    </w:p>
    <w:sectPr w:rsidR="003B11BA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CDE41" w14:textId="77777777" w:rsidR="009251CE" w:rsidRDefault="009251CE">
      <w:pPr>
        <w:spacing w:after="0" w:line="240" w:lineRule="auto"/>
      </w:pPr>
      <w:r>
        <w:separator/>
      </w:r>
    </w:p>
  </w:endnote>
  <w:endnote w:type="continuationSeparator" w:id="0">
    <w:p w14:paraId="4D1792AB" w14:textId="77777777" w:rsidR="009251CE" w:rsidRDefault="00925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182B8" w14:textId="77777777" w:rsidR="009251CE" w:rsidRDefault="009251CE">
      <w:pPr>
        <w:spacing w:after="0" w:line="240" w:lineRule="auto"/>
      </w:pPr>
      <w:r>
        <w:separator/>
      </w:r>
    </w:p>
  </w:footnote>
  <w:footnote w:type="continuationSeparator" w:id="0">
    <w:p w14:paraId="774C2661" w14:textId="77777777" w:rsidR="009251CE" w:rsidRDefault="00925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F00B0"/>
    <w:multiLevelType w:val="hybridMultilevel"/>
    <w:tmpl w:val="93CECB46"/>
    <w:lvl w:ilvl="0" w:tplc="5692836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A06A1"/>
    <w:multiLevelType w:val="hybridMultilevel"/>
    <w:tmpl w:val="5EAC6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249887">
    <w:abstractNumId w:val="0"/>
  </w:num>
  <w:num w:numId="2" w16cid:durableId="1171140999">
    <w:abstractNumId w:val="6"/>
  </w:num>
  <w:num w:numId="3" w16cid:durableId="1875730615">
    <w:abstractNumId w:val="14"/>
  </w:num>
  <w:num w:numId="4" w16cid:durableId="2051539261">
    <w:abstractNumId w:val="7"/>
  </w:num>
  <w:num w:numId="5" w16cid:durableId="1148977986">
    <w:abstractNumId w:val="5"/>
  </w:num>
  <w:num w:numId="6" w16cid:durableId="765931026">
    <w:abstractNumId w:val="4"/>
  </w:num>
  <w:num w:numId="7" w16cid:durableId="2145387566">
    <w:abstractNumId w:val="13"/>
  </w:num>
  <w:num w:numId="8" w16cid:durableId="483008071">
    <w:abstractNumId w:val="10"/>
  </w:num>
  <w:num w:numId="9" w16cid:durableId="1945914615">
    <w:abstractNumId w:val="12"/>
  </w:num>
  <w:num w:numId="10" w16cid:durableId="885095792">
    <w:abstractNumId w:val="8"/>
  </w:num>
  <w:num w:numId="11" w16cid:durableId="137262961">
    <w:abstractNumId w:val="9"/>
  </w:num>
  <w:num w:numId="12" w16cid:durableId="208034292">
    <w:abstractNumId w:val="2"/>
  </w:num>
  <w:num w:numId="13" w16cid:durableId="893738442">
    <w:abstractNumId w:val="11"/>
  </w:num>
  <w:num w:numId="14" w16cid:durableId="99032974">
    <w:abstractNumId w:val="15"/>
  </w:num>
  <w:num w:numId="15" w16cid:durableId="2127238947">
    <w:abstractNumId w:val="3"/>
  </w:num>
  <w:num w:numId="16" w16cid:durableId="636687378">
    <w:abstractNumId w:val="1"/>
  </w:num>
  <w:num w:numId="17" w16cid:durableId="1781027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32D"/>
    <w:rsid w:val="000204FB"/>
    <w:rsid w:val="0002073C"/>
    <w:rsid w:val="00021A48"/>
    <w:rsid w:val="00022EA6"/>
    <w:rsid w:val="00024521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57DE3"/>
    <w:rsid w:val="00061099"/>
    <w:rsid w:val="000610F4"/>
    <w:rsid w:val="000613DD"/>
    <w:rsid w:val="0006208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25F"/>
    <w:rsid w:val="0006773B"/>
    <w:rsid w:val="00067D7E"/>
    <w:rsid w:val="00067DCF"/>
    <w:rsid w:val="000710EE"/>
    <w:rsid w:val="00071ADA"/>
    <w:rsid w:val="00071D9D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2EA6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0F56"/>
    <w:rsid w:val="000A10E1"/>
    <w:rsid w:val="000A1419"/>
    <w:rsid w:val="000A1852"/>
    <w:rsid w:val="000A1DF4"/>
    <w:rsid w:val="000A24AC"/>
    <w:rsid w:val="000A317F"/>
    <w:rsid w:val="000A335A"/>
    <w:rsid w:val="000A33C6"/>
    <w:rsid w:val="000A44D4"/>
    <w:rsid w:val="000A4B9E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0D3D"/>
    <w:rsid w:val="000C1CC6"/>
    <w:rsid w:val="000C24C2"/>
    <w:rsid w:val="000C29B2"/>
    <w:rsid w:val="000C3A57"/>
    <w:rsid w:val="000C48A5"/>
    <w:rsid w:val="000C4ACC"/>
    <w:rsid w:val="000C6FF6"/>
    <w:rsid w:val="000C7C3A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E5B48"/>
    <w:rsid w:val="000E67A8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0B0"/>
    <w:rsid w:val="00107333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4D2"/>
    <w:rsid w:val="00132754"/>
    <w:rsid w:val="001331F4"/>
    <w:rsid w:val="0013354E"/>
    <w:rsid w:val="001342D4"/>
    <w:rsid w:val="001362D0"/>
    <w:rsid w:val="00140E7F"/>
    <w:rsid w:val="00142D8F"/>
    <w:rsid w:val="001430F0"/>
    <w:rsid w:val="00145C3A"/>
    <w:rsid w:val="00147B16"/>
    <w:rsid w:val="00150FBB"/>
    <w:rsid w:val="00153E72"/>
    <w:rsid w:val="001540A3"/>
    <w:rsid w:val="00155B0C"/>
    <w:rsid w:val="001565AD"/>
    <w:rsid w:val="0015663F"/>
    <w:rsid w:val="001567C1"/>
    <w:rsid w:val="001569A7"/>
    <w:rsid w:val="00156EF3"/>
    <w:rsid w:val="00157A73"/>
    <w:rsid w:val="00157D3A"/>
    <w:rsid w:val="0016066D"/>
    <w:rsid w:val="00160789"/>
    <w:rsid w:val="00161176"/>
    <w:rsid w:val="0016309B"/>
    <w:rsid w:val="00165488"/>
    <w:rsid w:val="0016548A"/>
    <w:rsid w:val="00167575"/>
    <w:rsid w:val="00171A32"/>
    <w:rsid w:val="001720F1"/>
    <w:rsid w:val="001739F0"/>
    <w:rsid w:val="00174734"/>
    <w:rsid w:val="001749E8"/>
    <w:rsid w:val="00174BC9"/>
    <w:rsid w:val="00175948"/>
    <w:rsid w:val="00176DD8"/>
    <w:rsid w:val="001809C1"/>
    <w:rsid w:val="00181D78"/>
    <w:rsid w:val="001828A5"/>
    <w:rsid w:val="00182F41"/>
    <w:rsid w:val="001839FD"/>
    <w:rsid w:val="00184040"/>
    <w:rsid w:val="001846EA"/>
    <w:rsid w:val="0018541D"/>
    <w:rsid w:val="00187B82"/>
    <w:rsid w:val="00187F22"/>
    <w:rsid w:val="001902CF"/>
    <w:rsid w:val="00190513"/>
    <w:rsid w:val="00190735"/>
    <w:rsid w:val="00191D4F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142"/>
    <w:rsid w:val="001A4FE0"/>
    <w:rsid w:val="001A5605"/>
    <w:rsid w:val="001A6942"/>
    <w:rsid w:val="001A75DF"/>
    <w:rsid w:val="001B2B8F"/>
    <w:rsid w:val="001B3038"/>
    <w:rsid w:val="001B413A"/>
    <w:rsid w:val="001B52F5"/>
    <w:rsid w:val="001B563D"/>
    <w:rsid w:val="001B70AF"/>
    <w:rsid w:val="001B7424"/>
    <w:rsid w:val="001B76DB"/>
    <w:rsid w:val="001C0698"/>
    <w:rsid w:val="001C06A4"/>
    <w:rsid w:val="001C305F"/>
    <w:rsid w:val="001C4523"/>
    <w:rsid w:val="001C45E6"/>
    <w:rsid w:val="001C5670"/>
    <w:rsid w:val="001C7BF9"/>
    <w:rsid w:val="001D0806"/>
    <w:rsid w:val="001D1D2F"/>
    <w:rsid w:val="001D3161"/>
    <w:rsid w:val="001D4057"/>
    <w:rsid w:val="001D474A"/>
    <w:rsid w:val="001D4BBB"/>
    <w:rsid w:val="001D4C6A"/>
    <w:rsid w:val="001D59B7"/>
    <w:rsid w:val="001D66B3"/>
    <w:rsid w:val="001D675E"/>
    <w:rsid w:val="001D71BE"/>
    <w:rsid w:val="001E0BD5"/>
    <w:rsid w:val="001E0CFD"/>
    <w:rsid w:val="001E4336"/>
    <w:rsid w:val="001E67A4"/>
    <w:rsid w:val="001F0C35"/>
    <w:rsid w:val="001F16E3"/>
    <w:rsid w:val="001F4416"/>
    <w:rsid w:val="001F472D"/>
    <w:rsid w:val="001F4D36"/>
    <w:rsid w:val="001F4DC9"/>
    <w:rsid w:val="001F52B3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434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420F"/>
    <w:rsid w:val="00256BEB"/>
    <w:rsid w:val="00257147"/>
    <w:rsid w:val="00257E1E"/>
    <w:rsid w:val="002600AB"/>
    <w:rsid w:val="002618C0"/>
    <w:rsid w:val="00263349"/>
    <w:rsid w:val="00263F5B"/>
    <w:rsid w:val="00264DE9"/>
    <w:rsid w:val="00266293"/>
    <w:rsid w:val="0026663C"/>
    <w:rsid w:val="00266A72"/>
    <w:rsid w:val="00266C7D"/>
    <w:rsid w:val="002702A4"/>
    <w:rsid w:val="002713B8"/>
    <w:rsid w:val="002717FE"/>
    <w:rsid w:val="002732A7"/>
    <w:rsid w:val="00275983"/>
    <w:rsid w:val="00276C21"/>
    <w:rsid w:val="00277CFD"/>
    <w:rsid w:val="00284AAA"/>
    <w:rsid w:val="0029230D"/>
    <w:rsid w:val="0029333B"/>
    <w:rsid w:val="0029405B"/>
    <w:rsid w:val="00297E4A"/>
    <w:rsid w:val="002A2A1F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6D8A"/>
    <w:rsid w:val="002C7368"/>
    <w:rsid w:val="002D11AE"/>
    <w:rsid w:val="002D2383"/>
    <w:rsid w:val="002D6138"/>
    <w:rsid w:val="002D6BEA"/>
    <w:rsid w:val="002D6BF1"/>
    <w:rsid w:val="002D7A1F"/>
    <w:rsid w:val="002E0047"/>
    <w:rsid w:val="002E0200"/>
    <w:rsid w:val="002E0B87"/>
    <w:rsid w:val="002E11C1"/>
    <w:rsid w:val="002E12C6"/>
    <w:rsid w:val="002E1F81"/>
    <w:rsid w:val="002E24E9"/>
    <w:rsid w:val="002E2E44"/>
    <w:rsid w:val="002E4C63"/>
    <w:rsid w:val="002E5125"/>
    <w:rsid w:val="002E5DD8"/>
    <w:rsid w:val="002E688F"/>
    <w:rsid w:val="002F0462"/>
    <w:rsid w:val="002F0C96"/>
    <w:rsid w:val="002F12DE"/>
    <w:rsid w:val="002F17C1"/>
    <w:rsid w:val="002F2465"/>
    <w:rsid w:val="002F5BA5"/>
    <w:rsid w:val="002F6753"/>
    <w:rsid w:val="002F7026"/>
    <w:rsid w:val="002F7C31"/>
    <w:rsid w:val="002F7E78"/>
    <w:rsid w:val="00300A27"/>
    <w:rsid w:val="00302649"/>
    <w:rsid w:val="003026DB"/>
    <w:rsid w:val="00303962"/>
    <w:rsid w:val="00304712"/>
    <w:rsid w:val="00305ED1"/>
    <w:rsid w:val="003075BA"/>
    <w:rsid w:val="0031025B"/>
    <w:rsid w:val="00311040"/>
    <w:rsid w:val="00311239"/>
    <w:rsid w:val="00311E26"/>
    <w:rsid w:val="00312071"/>
    <w:rsid w:val="00313EC4"/>
    <w:rsid w:val="00314148"/>
    <w:rsid w:val="00314388"/>
    <w:rsid w:val="00314463"/>
    <w:rsid w:val="0032150C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24E7A"/>
    <w:rsid w:val="003322B1"/>
    <w:rsid w:val="003334AA"/>
    <w:rsid w:val="00333771"/>
    <w:rsid w:val="00333D7B"/>
    <w:rsid w:val="0033426B"/>
    <w:rsid w:val="003352FE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BB7"/>
    <w:rsid w:val="00367C94"/>
    <w:rsid w:val="00370EAE"/>
    <w:rsid w:val="003738CA"/>
    <w:rsid w:val="0037432A"/>
    <w:rsid w:val="0037437F"/>
    <w:rsid w:val="00374770"/>
    <w:rsid w:val="00374E38"/>
    <w:rsid w:val="0037572D"/>
    <w:rsid w:val="00375AA0"/>
    <w:rsid w:val="00375E56"/>
    <w:rsid w:val="003763D1"/>
    <w:rsid w:val="003805E7"/>
    <w:rsid w:val="00380F6D"/>
    <w:rsid w:val="003812BA"/>
    <w:rsid w:val="00382865"/>
    <w:rsid w:val="00385763"/>
    <w:rsid w:val="003859BE"/>
    <w:rsid w:val="00385D25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A7279"/>
    <w:rsid w:val="003B11BA"/>
    <w:rsid w:val="003B1B47"/>
    <w:rsid w:val="003B24FB"/>
    <w:rsid w:val="003B2E1A"/>
    <w:rsid w:val="003B3527"/>
    <w:rsid w:val="003B352F"/>
    <w:rsid w:val="003B3CDB"/>
    <w:rsid w:val="003B41B0"/>
    <w:rsid w:val="003B4A8D"/>
    <w:rsid w:val="003B5938"/>
    <w:rsid w:val="003B6568"/>
    <w:rsid w:val="003B661C"/>
    <w:rsid w:val="003B71B5"/>
    <w:rsid w:val="003B7E66"/>
    <w:rsid w:val="003C0C66"/>
    <w:rsid w:val="003C30BE"/>
    <w:rsid w:val="003C35CB"/>
    <w:rsid w:val="003C48B7"/>
    <w:rsid w:val="003C5A80"/>
    <w:rsid w:val="003C6852"/>
    <w:rsid w:val="003C74C7"/>
    <w:rsid w:val="003D0E6B"/>
    <w:rsid w:val="003D12FC"/>
    <w:rsid w:val="003D14E6"/>
    <w:rsid w:val="003D1993"/>
    <w:rsid w:val="003D2855"/>
    <w:rsid w:val="003D289D"/>
    <w:rsid w:val="003D309C"/>
    <w:rsid w:val="003D3138"/>
    <w:rsid w:val="003D35D4"/>
    <w:rsid w:val="003D64ED"/>
    <w:rsid w:val="003D7854"/>
    <w:rsid w:val="003E035F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210D"/>
    <w:rsid w:val="003F28BB"/>
    <w:rsid w:val="003F3129"/>
    <w:rsid w:val="003F3C4B"/>
    <w:rsid w:val="003F4557"/>
    <w:rsid w:val="003F6359"/>
    <w:rsid w:val="003F68CF"/>
    <w:rsid w:val="003F718E"/>
    <w:rsid w:val="003F72D7"/>
    <w:rsid w:val="003F7702"/>
    <w:rsid w:val="00401A1A"/>
    <w:rsid w:val="00402FC0"/>
    <w:rsid w:val="00404511"/>
    <w:rsid w:val="00405EE4"/>
    <w:rsid w:val="0040668F"/>
    <w:rsid w:val="004107CD"/>
    <w:rsid w:val="004115FC"/>
    <w:rsid w:val="00412287"/>
    <w:rsid w:val="00412F4A"/>
    <w:rsid w:val="004143CB"/>
    <w:rsid w:val="00414879"/>
    <w:rsid w:val="00415594"/>
    <w:rsid w:val="004201F7"/>
    <w:rsid w:val="00422495"/>
    <w:rsid w:val="004237DD"/>
    <w:rsid w:val="00425F29"/>
    <w:rsid w:val="00426CB8"/>
    <w:rsid w:val="00430038"/>
    <w:rsid w:val="00430774"/>
    <w:rsid w:val="00431A6C"/>
    <w:rsid w:val="00432A60"/>
    <w:rsid w:val="00433C58"/>
    <w:rsid w:val="004345B9"/>
    <w:rsid w:val="004363F0"/>
    <w:rsid w:val="004378BB"/>
    <w:rsid w:val="0044153F"/>
    <w:rsid w:val="004426CC"/>
    <w:rsid w:val="00443356"/>
    <w:rsid w:val="00443FFC"/>
    <w:rsid w:val="00445B1B"/>
    <w:rsid w:val="00446751"/>
    <w:rsid w:val="00446901"/>
    <w:rsid w:val="0044704A"/>
    <w:rsid w:val="004502F9"/>
    <w:rsid w:val="00450445"/>
    <w:rsid w:val="00450492"/>
    <w:rsid w:val="00451009"/>
    <w:rsid w:val="00451EB8"/>
    <w:rsid w:val="00452B17"/>
    <w:rsid w:val="00453544"/>
    <w:rsid w:val="00453B48"/>
    <w:rsid w:val="0045582F"/>
    <w:rsid w:val="004564C0"/>
    <w:rsid w:val="00460501"/>
    <w:rsid w:val="00460E93"/>
    <w:rsid w:val="004619CA"/>
    <w:rsid w:val="00462048"/>
    <w:rsid w:val="004621C2"/>
    <w:rsid w:val="00462668"/>
    <w:rsid w:val="00466103"/>
    <w:rsid w:val="00471CE4"/>
    <w:rsid w:val="0047242F"/>
    <w:rsid w:val="0047402D"/>
    <w:rsid w:val="00474A03"/>
    <w:rsid w:val="00474DFC"/>
    <w:rsid w:val="00475495"/>
    <w:rsid w:val="004756DC"/>
    <w:rsid w:val="0047578E"/>
    <w:rsid w:val="00481469"/>
    <w:rsid w:val="004837EE"/>
    <w:rsid w:val="004846C2"/>
    <w:rsid w:val="004850A8"/>
    <w:rsid w:val="00487402"/>
    <w:rsid w:val="00487E64"/>
    <w:rsid w:val="00492123"/>
    <w:rsid w:val="00492242"/>
    <w:rsid w:val="00492AA3"/>
    <w:rsid w:val="00494B6E"/>
    <w:rsid w:val="004951FA"/>
    <w:rsid w:val="0049586D"/>
    <w:rsid w:val="0049633C"/>
    <w:rsid w:val="0049645B"/>
    <w:rsid w:val="00496B65"/>
    <w:rsid w:val="004979B4"/>
    <w:rsid w:val="004A050A"/>
    <w:rsid w:val="004A0AF4"/>
    <w:rsid w:val="004A0FCF"/>
    <w:rsid w:val="004A1DB8"/>
    <w:rsid w:val="004A2564"/>
    <w:rsid w:val="004A5B71"/>
    <w:rsid w:val="004A7CAD"/>
    <w:rsid w:val="004B2CDA"/>
    <w:rsid w:val="004B2EB1"/>
    <w:rsid w:val="004B4DFD"/>
    <w:rsid w:val="004B51C6"/>
    <w:rsid w:val="004B5784"/>
    <w:rsid w:val="004B6B9A"/>
    <w:rsid w:val="004C1640"/>
    <w:rsid w:val="004C1F96"/>
    <w:rsid w:val="004C2DC4"/>
    <w:rsid w:val="004C31B4"/>
    <w:rsid w:val="004C32EC"/>
    <w:rsid w:val="004C3CF9"/>
    <w:rsid w:val="004C6B63"/>
    <w:rsid w:val="004C6FB3"/>
    <w:rsid w:val="004C72A7"/>
    <w:rsid w:val="004C7C2F"/>
    <w:rsid w:val="004D2512"/>
    <w:rsid w:val="004D378C"/>
    <w:rsid w:val="004D483C"/>
    <w:rsid w:val="004D6D36"/>
    <w:rsid w:val="004E2ECC"/>
    <w:rsid w:val="004E3074"/>
    <w:rsid w:val="004E429B"/>
    <w:rsid w:val="004E43FF"/>
    <w:rsid w:val="004E5DFA"/>
    <w:rsid w:val="004E63E4"/>
    <w:rsid w:val="004E6A52"/>
    <w:rsid w:val="004E70D7"/>
    <w:rsid w:val="004F08C9"/>
    <w:rsid w:val="004F0A91"/>
    <w:rsid w:val="004F0B6F"/>
    <w:rsid w:val="004F0FA3"/>
    <w:rsid w:val="004F3232"/>
    <w:rsid w:val="004F3BCB"/>
    <w:rsid w:val="00500C3B"/>
    <w:rsid w:val="00502511"/>
    <w:rsid w:val="00502F39"/>
    <w:rsid w:val="00505675"/>
    <w:rsid w:val="0050646C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4B6"/>
    <w:rsid w:val="00516609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358"/>
    <w:rsid w:val="005275E3"/>
    <w:rsid w:val="005278BE"/>
    <w:rsid w:val="00527FB5"/>
    <w:rsid w:val="005307EB"/>
    <w:rsid w:val="00530CBA"/>
    <w:rsid w:val="005317C4"/>
    <w:rsid w:val="00531F40"/>
    <w:rsid w:val="005340B9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FD"/>
    <w:rsid w:val="005473B4"/>
    <w:rsid w:val="005474EA"/>
    <w:rsid w:val="005476A1"/>
    <w:rsid w:val="00547715"/>
    <w:rsid w:val="00547ACF"/>
    <w:rsid w:val="00550055"/>
    <w:rsid w:val="00551169"/>
    <w:rsid w:val="005522A4"/>
    <w:rsid w:val="00552341"/>
    <w:rsid w:val="005543A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C88"/>
    <w:rsid w:val="00570E31"/>
    <w:rsid w:val="0057111D"/>
    <w:rsid w:val="00573C5E"/>
    <w:rsid w:val="0057646F"/>
    <w:rsid w:val="00576754"/>
    <w:rsid w:val="005769B1"/>
    <w:rsid w:val="005778BB"/>
    <w:rsid w:val="00580586"/>
    <w:rsid w:val="005805E2"/>
    <w:rsid w:val="005811AA"/>
    <w:rsid w:val="00581259"/>
    <w:rsid w:val="00581632"/>
    <w:rsid w:val="005818B3"/>
    <w:rsid w:val="00581B48"/>
    <w:rsid w:val="00581B5D"/>
    <w:rsid w:val="00582F34"/>
    <w:rsid w:val="0058324B"/>
    <w:rsid w:val="00583575"/>
    <w:rsid w:val="005836FE"/>
    <w:rsid w:val="005840CD"/>
    <w:rsid w:val="00584A08"/>
    <w:rsid w:val="0058512A"/>
    <w:rsid w:val="00585159"/>
    <w:rsid w:val="005869A3"/>
    <w:rsid w:val="00592898"/>
    <w:rsid w:val="005941D0"/>
    <w:rsid w:val="00594E9D"/>
    <w:rsid w:val="00596F12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1ECA"/>
    <w:rsid w:val="005B2BE8"/>
    <w:rsid w:val="005B2D5F"/>
    <w:rsid w:val="005B4291"/>
    <w:rsid w:val="005B4CEA"/>
    <w:rsid w:val="005B65F9"/>
    <w:rsid w:val="005C14EA"/>
    <w:rsid w:val="005C2F95"/>
    <w:rsid w:val="005C3787"/>
    <w:rsid w:val="005C3B22"/>
    <w:rsid w:val="005C4304"/>
    <w:rsid w:val="005C49CA"/>
    <w:rsid w:val="005C6F96"/>
    <w:rsid w:val="005D017F"/>
    <w:rsid w:val="005D3225"/>
    <w:rsid w:val="005D3D21"/>
    <w:rsid w:val="005D52AE"/>
    <w:rsid w:val="005D5C23"/>
    <w:rsid w:val="005D705F"/>
    <w:rsid w:val="005D75F0"/>
    <w:rsid w:val="005D7D7F"/>
    <w:rsid w:val="005E0E95"/>
    <w:rsid w:val="005E1C5A"/>
    <w:rsid w:val="005E23A2"/>
    <w:rsid w:val="005E529E"/>
    <w:rsid w:val="005E67E6"/>
    <w:rsid w:val="005E6835"/>
    <w:rsid w:val="005E6DAA"/>
    <w:rsid w:val="005F0220"/>
    <w:rsid w:val="005F14E8"/>
    <w:rsid w:val="005F2403"/>
    <w:rsid w:val="005F2A5C"/>
    <w:rsid w:val="005F2CE0"/>
    <w:rsid w:val="005F3CC8"/>
    <w:rsid w:val="005F3FA3"/>
    <w:rsid w:val="005F4867"/>
    <w:rsid w:val="005F58E3"/>
    <w:rsid w:val="005F6631"/>
    <w:rsid w:val="00600611"/>
    <w:rsid w:val="00600873"/>
    <w:rsid w:val="00601F90"/>
    <w:rsid w:val="0060227D"/>
    <w:rsid w:val="00602C7B"/>
    <w:rsid w:val="00603C78"/>
    <w:rsid w:val="006068D4"/>
    <w:rsid w:val="00606D54"/>
    <w:rsid w:val="00611BE6"/>
    <w:rsid w:val="00612F63"/>
    <w:rsid w:val="00613517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28BF"/>
    <w:rsid w:val="0063423B"/>
    <w:rsid w:val="0063489F"/>
    <w:rsid w:val="00634917"/>
    <w:rsid w:val="00637AD6"/>
    <w:rsid w:val="00637FA4"/>
    <w:rsid w:val="00640AB8"/>
    <w:rsid w:val="00642C1F"/>
    <w:rsid w:val="006438AA"/>
    <w:rsid w:val="00645F06"/>
    <w:rsid w:val="00650B7B"/>
    <w:rsid w:val="006513CE"/>
    <w:rsid w:val="00653CC5"/>
    <w:rsid w:val="00655486"/>
    <w:rsid w:val="00655EE5"/>
    <w:rsid w:val="00657E79"/>
    <w:rsid w:val="00660792"/>
    <w:rsid w:val="00661975"/>
    <w:rsid w:val="00662EBD"/>
    <w:rsid w:val="0066466D"/>
    <w:rsid w:val="00665251"/>
    <w:rsid w:val="006653E7"/>
    <w:rsid w:val="006668AF"/>
    <w:rsid w:val="0067023D"/>
    <w:rsid w:val="0067093E"/>
    <w:rsid w:val="00670A9A"/>
    <w:rsid w:val="00670AA2"/>
    <w:rsid w:val="00670CC8"/>
    <w:rsid w:val="00670F89"/>
    <w:rsid w:val="00672A85"/>
    <w:rsid w:val="00672D99"/>
    <w:rsid w:val="006742F0"/>
    <w:rsid w:val="00675329"/>
    <w:rsid w:val="00676C26"/>
    <w:rsid w:val="00681855"/>
    <w:rsid w:val="006827EE"/>
    <w:rsid w:val="00682E57"/>
    <w:rsid w:val="00686868"/>
    <w:rsid w:val="006876AB"/>
    <w:rsid w:val="00687E61"/>
    <w:rsid w:val="00691F02"/>
    <w:rsid w:val="006922E5"/>
    <w:rsid w:val="00692496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4834"/>
    <w:rsid w:val="006B72D1"/>
    <w:rsid w:val="006C2D24"/>
    <w:rsid w:val="006C3B24"/>
    <w:rsid w:val="006C41E1"/>
    <w:rsid w:val="006C4D26"/>
    <w:rsid w:val="006C55D1"/>
    <w:rsid w:val="006C7143"/>
    <w:rsid w:val="006C7F47"/>
    <w:rsid w:val="006D003B"/>
    <w:rsid w:val="006D2C97"/>
    <w:rsid w:val="006D5226"/>
    <w:rsid w:val="006D7590"/>
    <w:rsid w:val="006D7BB6"/>
    <w:rsid w:val="006E071F"/>
    <w:rsid w:val="006E1FB6"/>
    <w:rsid w:val="006E2B89"/>
    <w:rsid w:val="006E4B83"/>
    <w:rsid w:val="006E6896"/>
    <w:rsid w:val="006E6CB2"/>
    <w:rsid w:val="006E7BF2"/>
    <w:rsid w:val="006E7CCE"/>
    <w:rsid w:val="006F0692"/>
    <w:rsid w:val="006F27FF"/>
    <w:rsid w:val="006F4F45"/>
    <w:rsid w:val="00700249"/>
    <w:rsid w:val="00700A35"/>
    <w:rsid w:val="00700B18"/>
    <w:rsid w:val="00702B5F"/>
    <w:rsid w:val="00704359"/>
    <w:rsid w:val="00704AA7"/>
    <w:rsid w:val="00705DBB"/>
    <w:rsid w:val="00706274"/>
    <w:rsid w:val="00707418"/>
    <w:rsid w:val="00707DE3"/>
    <w:rsid w:val="00713228"/>
    <w:rsid w:val="00713490"/>
    <w:rsid w:val="00713AC4"/>
    <w:rsid w:val="0071468F"/>
    <w:rsid w:val="00716BFD"/>
    <w:rsid w:val="007173F6"/>
    <w:rsid w:val="00717A82"/>
    <w:rsid w:val="00724366"/>
    <w:rsid w:val="007270B4"/>
    <w:rsid w:val="00727214"/>
    <w:rsid w:val="0072762B"/>
    <w:rsid w:val="00730759"/>
    <w:rsid w:val="00730D0F"/>
    <w:rsid w:val="00731A13"/>
    <w:rsid w:val="007321C6"/>
    <w:rsid w:val="00732556"/>
    <w:rsid w:val="00732ED1"/>
    <w:rsid w:val="007341D2"/>
    <w:rsid w:val="00734BF2"/>
    <w:rsid w:val="00734F17"/>
    <w:rsid w:val="0073573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AB6"/>
    <w:rsid w:val="00753D06"/>
    <w:rsid w:val="007541BF"/>
    <w:rsid w:val="007545FA"/>
    <w:rsid w:val="00754768"/>
    <w:rsid w:val="00754B6F"/>
    <w:rsid w:val="00754E0B"/>
    <w:rsid w:val="00755989"/>
    <w:rsid w:val="00760B99"/>
    <w:rsid w:val="007610C7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6A5B"/>
    <w:rsid w:val="0077736B"/>
    <w:rsid w:val="007774A1"/>
    <w:rsid w:val="0078039E"/>
    <w:rsid w:val="0078231A"/>
    <w:rsid w:val="00784BAA"/>
    <w:rsid w:val="00785477"/>
    <w:rsid w:val="0079002A"/>
    <w:rsid w:val="00790BB5"/>
    <w:rsid w:val="00791FBD"/>
    <w:rsid w:val="007921CC"/>
    <w:rsid w:val="00792BEA"/>
    <w:rsid w:val="00794587"/>
    <w:rsid w:val="007956EB"/>
    <w:rsid w:val="00795F78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1B6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1B13"/>
    <w:rsid w:val="007D2245"/>
    <w:rsid w:val="007D31A7"/>
    <w:rsid w:val="007D38FD"/>
    <w:rsid w:val="007D439C"/>
    <w:rsid w:val="007D5198"/>
    <w:rsid w:val="007D5375"/>
    <w:rsid w:val="007D5EEF"/>
    <w:rsid w:val="007D6959"/>
    <w:rsid w:val="007D72BF"/>
    <w:rsid w:val="007D7A16"/>
    <w:rsid w:val="007E29AA"/>
    <w:rsid w:val="007E2EA2"/>
    <w:rsid w:val="007E33DD"/>
    <w:rsid w:val="007E55F1"/>
    <w:rsid w:val="007E6389"/>
    <w:rsid w:val="007E72F9"/>
    <w:rsid w:val="007E78D3"/>
    <w:rsid w:val="007E7A0F"/>
    <w:rsid w:val="007E7CCA"/>
    <w:rsid w:val="007F1E3E"/>
    <w:rsid w:val="007F2851"/>
    <w:rsid w:val="007F3177"/>
    <w:rsid w:val="007F329D"/>
    <w:rsid w:val="007F3FC2"/>
    <w:rsid w:val="007F44D0"/>
    <w:rsid w:val="007F4613"/>
    <w:rsid w:val="007F633D"/>
    <w:rsid w:val="007F72E8"/>
    <w:rsid w:val="00800FE3"/>
    <w:rsid w:val="0080108F"/>
    <w:rsid w:val="00801CBF"/>
    <w:rsid w:val="008042E2"/>
    <w:rsid w:val="00804355"/>
    <w:rsid w:val="00805060"/>
    <w:rsid w:val="00805D45"/>
    <w:rsid w:val="0080797A"/>
    <w:rsid w:val="00811112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27ABE"/>
    <w:rsid w:val="00831D8A"/>
    <w:rsid w:val="0083382A"/>
    <w:rsid w:val="00833A88"/>
    <w:rsid w:val="00835609"/>
    <w:rsid w:val="00835C5A"/>
    <w:rsid w:val="00835E19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2346"/>
    <w:rsid w:val="00853296"/>
    <w:rsid w:val="0085508B"/>
    <w:rsid w:val="00855C95"/>
    <w:rsid w:val="00860901"/>
    <w:rsid w:val="008626B7"/>
    <w:rsid w:val="00862FA8"/>
    <w:rsid w:val="0086385A"/>
    <w:rsid w:val="00863CA0"/>
    <w:rsid w:val="00863F1D"/>
    <w:rsid w:val="008640B4"/>
    <w:rsid w:val="008641CA"/>
    <w:rsid w:val="008666CB"/>
    <w:rsid w:val="00866AEF"/>
    <w:rsid w:val="008675E7"/>
    <w:rsid w:val="00867CCF"/>
    <w:rsid w:val="0087120B"/>
    <w:rsid w:val="0087133F"/>
    <w:rsid w:val="00871915"/>
    <w:rsid w:val="00872028"/>
    <w:rsid w:val="00872041"/>
    <w:rsid w:val="00874691"/>
    <w:rsid w:val="0087489F"/>
    <w:rsid w:val="00875A0D"/>
    <w:rsid w:val="0087668D"/>
    <w:rsid w:val="008825CA"/>
    <w:rsid w:val="00884A88"/>
    <w:rsid w:val="008863DB"/>
    <w:rsid w:val="008864ED"/>
    <w:rsid w:val="008868DC"/>
    <w:rsid w:val="00890296"/>
    <w:rsid w:val="008915CB"/>
    <w:rsid w:val="00892628"/>
    <w:rsid w:val="00893944"/>
    <w:rsid w:val="008946A6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B5B"/>
    <w:rsid w:val="008A4DC3"/>
    <w:rsid w:val="008A5888"/>
    <w:rsid w:val="008A5F38"/>
    <w:rsid w:val="008A69F2"/>
    <w:rsid w:val="008A6A2F"/>
    <w:rsid w:val="008A6BF8"/>
    <w:rsid w:val="008B13A6"/>
    <w:rsid w:val="008B1627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4EE"/>
    <w:rsid w:val="008C7526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18F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8F7FB9"/>
    <w:rsid w:val="0090148B"/>
    <w:rsid w:val="00902276"/>
    <w:rsid w:val="0090235D"/>
    <w:rsid w:val="00902406"/>
    <w:rsid w:val="00902505"/>
    <w:rsid w:val="00910AB7"/>
    <w:rsid w:val="009116AB"/>
    <w:rsid w:val="00914378"/>
    <w:rsid w:val="00915ABC"/>
    <w:rsid w:val="00916CA7"/>
    <w:rsid w:val="00917561"/>
    <w:rsid w:val="00917EAB"/>
    <w:rsid w:val="00920796"/>
    <w:rsid w:val="00920B13"/>
    <w:rsid w:val="00920F41"/>
    <w:rsid w:val="00923884"/>
    <w:rsid w:val="009251CE"/>
    <w:rsid w:val="00925261"/>
    <w:rsid w:val="00926B0C"/>
    <w:rsid w:val="00926EFA"/>
    <w:rsid w:val="009302BE"/>
    <w:rsid w:val="009309A9"/>
    <w:rsid w:val="00932FF7"/>
    <w:rsid w:val="00934E7E"/>
    <w:rsid w:val="009407E4"/>
    <w:rsid w:val="00941878"/>
    <w:rsid w:val="00942AB5"/>
    <w:rsid w:val="00943B16"/>
    <w:rsid w:val="0094585B"/>
    <w:rsid w:val="009458B0"/>
    <w:rsid w:val="0094669D"/>
    <w:rsid w:val="00946B2B"/>
    <w:rsid w:val="009471AB"/>
    <w:rsid w:val="009471E1"/>
    <w:rsid w:val="00950337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2DDD"/>
    <w:rsid w:val="0097378E"/>
    <w:rsid w:val="009737E2"/>
    <w:rsid w:val="0097402B"/>
    <w:rsid w:val="00976016"/>
    <w:rsid w:val="009809A9"/>
    <w:rsid w:val="00980C23"/>
    <w:rsid w:val="00981EA1"/>
    <w:rsid w:val="0098258C"/>
    <w:rsid w:val="00982A17"/>
    <w:rsid w:val="00983546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58E3"/>
    <w:rsid w:val="009B5CA3"/>
    <w:rsid w:val="009B5D39"/>
    <w:rsid w:val="009B65EC"/>
    <w:rsid w:val="009B6843"/>
    <w:rsid w:val="009B7A97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E7B9F"/>
    <w:rsid w:val="009F11E1"/>
    <w:rsid w:val="009F1392"/>
    <w:rsid w:val="009F1C66"/>
    <w:rsid w:val="009F1D03"/>
    <w:rsid w:val="009F26A6"/>
    <w:rsid w:val="009F4A16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32AC"/>
    <w:rsid w:val="00A1495E"/>
    <w:rsid w:val="00A14A41"/>
    <w:rsid w:val="00A1657A"/>
    <w:rsid w:val="00A16C6A"/>
    <w:rsid w:val="00A1718C"/>
    <w:rsid w:val="00A202CF"/>
    <w:rsid w:val="00A22F9D"/>
    <w:rsid w:val="00A2362E"/>
    <w:rsid w:val="00A23769"/>
    <w:rsid w:val="00A23D8F"/>
    <w:rsid w:val="00A23F46"/>
    <w:rsid w:val="00A241F1"/>
    <w:rsid w:val="00A252A7"/>
    <w:rsid w:val="00A25CB2"/>
    <w:rsid w:val="00A261EB"/>
    <w:rsid w:val="00A268E0"/>
    <w:rsid w:val="00A30961"/>
    <w:rsid w:val="00A30A2E"/>
    <w:rsid w:val="00A30DE2"/>
    <w:rsid w:val="00A313C7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6B4"/>
    <w:rsid w:val="00A64B41"/>
    <w:rsid w:val="00A64BD7"/>
    <w:rsid w:val="00A66C72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1390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95492"/>
    <w:rsid w:val="00AA015C"/>
    <w:rsid w:val="00AA0AC6"/>
    <w:rsid w:val="00AA0ACA"/>
    <w:rsid w:val="00AA256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0904"/>
    <w:rsid w:val="00AC118A"/>
    <w:rsid w:val="00AC2032"/>
    <w:rsid w:val="00AC36DB"/>
    <w:rsid w:val="00AC47FB"/>
    <w:rsid w:val="00AC6513"/>
    <w:rsid w:val="00AC7A66"/>
    <w:rsid w:val="00AD09F5"/>
    <w:rsid w:val="00AD180A"/>
    <w:rsid w:val="00AD20C6"/>
    <w:rsid w:val="00AD6080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0553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052"/>
    <w:rsid w:val="00B16746"/>
    <w:rsid w:val="00B204FD"/>
    <w:rsid w:val="00B20A17"/>
    <w:rsid w:val="00B21842"/>
    <w:rsid w:val="00B226B7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3740C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20F"/>
    <w:rsid w:val="00B8252F"/>
    <w:rsid w:val="00B82F33"/>
    <w:rsid w:val="00B8324F"/>
    <w:rsid w:val="00B847EC"/>
    <w:rsid w:val="00B849A4"/>
    <w:rsid w:val="00B84B36"/>
    <w:rsid w:val="00B8623A"/>
    <w:rsid w:val="00B87A50"/>
    <w:rsid w:val="00B90003"/>
    <w:rsid w:val="00B91C62"/>
    <w:rsid w:val="00B921A6"/>
    <w:rsid w:val="00B92697"/>
    <w:rsid w:val="00B9283A"/>
    <w:rsid w:val="00B94FAF"/>
    <w:rsid w:val="00B956C6"/>
    <w:rsid w:val="00BA0B5E"/>
    <w:rsid w:val="00BA1E4F"/>
    <w:rsid w:val="00BA2F32"/>
    <w:rsid w:val="00BA52AF"/>
    <w:rsid w:val="00BA60F2"/>
    <w:rsid w:val="00BA7476"/>
    <w:rsid w:val="00BB1CFC"/>
    <w:rsid w:val="00BB1F1D"/>
    <w:rsid w:val="00BB1FD9"/>
    <w:rsid w:val="00BB31AC"/>
    <w:rsid w:val="00BB488D"/>
    <w:rsid w:val="00BB49F9"/>
    <w:rsid w:val="00BB4DC1"/>
    <w:rsid w:val="00BB522F"/>
    <w:rsid w:val="00BB5956"/>
    <w:rsid w:val="00BB7D9F"/>
    <w:rsid w:val="00BC11A6"/>
    <w:rsid w:val="00BC1E99"/>
    <w:rsid w:val="00BC37ED"/>
    <w:rsid w:val="00BC46CB"/>
    <w:rsid w:val="00BC4D16"/>
    <w:rsid w:val="00BC4E7C"/>
    <w:rsid w:val="00BC5711"/>
    <w:rsid w:val="00BC5BCE"/>
    <w:rsid w:val="00BC7219"/>
    <w:rsid w:val="00BD1735"/>
    <w:rsid w:val="00BD2EBD"/>
    <w:rsid w:val="00BD3F9B"/>
    <w:rsid w:val="00BD4703"/>
    <w:rsid w:val="00BD48D7"/>
    <w:rsid w:val="00BD573B"/>
    <w:rsid w:val="00BE1E85"/>
    <w:rsid w:val="00BE34B3"/>
    <w:rsid w:val="00BE3A7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0087"/>
    <w:rsid w:val="00C32669"/>
    <w:rsid w:val="00C32B26"/>
    <w:rsid w:val="00C331E7"/>
    <w:rsid w:val="00C340F9"/>
    <w:rsid w:val="00C342E7"/>
    <w:rsid w:val="00C352E8"/>
    <w:rsid w:val="00C35EF4"/>
    <w:rsid w:val="00C36940"/>
    <w:rsid w:val="00C42278"/>
    <w:rsid w:val="00C43A82"/>
    <w:rsid w:val="00C43AD5"/>
    <w:rsid w:val="00C50D54"/>
    <w:rsid w:val="00C5363A"/>
    <w:rsid w:val="00C536E9"/>
    <w:rsid w:val="00C550BC"/>
    <w:rsid w:val="00C5609A"/>
    <w:rsid w:val="00C57D7F"/>
    <w:rsid w:val="00C62E75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3F1C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2418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4243"/>
    <w:rsid w:val="00CB6A6F"/>
    <w:rsid w:val="00CC12C7"/>
    <w:rsid w:val="00CC23A2"/>
    <w:rsid w:val="00CC3D85"/>
    <w:rsid w:val="00CC564C"/>
    <w:rsid w:val="00CC571F"/>
    <w:rsid w:val="00CC5921"/>
    <w:rsid w:val="00CC6EF8"/>
    <w:rsid w:val="00CC71EA"/>
    <w:rsid w:val="00CC7D1B"/>
    <w:rsid w:val="00CD1C8B"/>
    <w:rsid w:val="00CD20BC"/>
    <w:rsid w:val="00CD21A9"/>
    <w:rsid w:val="00CD3F70"/>
    <w:rsid w:val="00CD4798"/>
    <w:rsid w:val="00CD53E5"/>
    <w:rsid w:val="00CD5EA5"/>
    <w:rsid w:val="00CD5F75"/>
    <w:rsid w:val="00CD702A"/>
    <w:rsid w:val="00CE0AD2"/>
    <w:rsid w:val="00CE11A6"/>
    <w:rsid w:val="00CE14F5"/>
    <w:rsid w:val="00CE169D"/>
    <w:rsid w:val="00CE21A2"/>
    <w:rsid w:val="00CE422F"/>
    <w:rsid w:val="00CE7460"/>
    <w:rsid w:val="00CF11D7"/>
    <w:rsid w:val="00CF6567"/>
    <w:rsid w:val="00CF7AF1"/>
    <w:rsid w:val="00D00E4B"/>
    <w:rsid w:val="00D02E26"/>
    <w:rsid w:val="00D03CED"/>
    <w:rsid w:val="00D03E6B"/>
    <w:rsid w:val="00D04863"/>
    <w:rsid w:val="00D05ABE"/>
    <w:rsid w:val="00D06D01"/>
    <w:rsid w:val="00D076A6"/>
    <w:rsid w:val="00D10287"/>
    <w:rsid w:val="00D11FA0"/>
    <w:rsid w:val="00D1268D"/>
    <w:rsid w:val="00D1349B"/>
    <w:rsid w:val="00D13685"/>
    <w:rsid w:val="00D13E0E"/>
    <w:rsid w:val="00D14541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09E4"/>
    <w:rsid w:val="00D31201"/>
    <w:rsid w:val="00D317EC"/>
    <w:rsid w:val="00D3203B"/>
    <w:rsid w:val="00D336DE"/>
    <w:rsid w:val="00D370AB"/>
    <w:rsid w:val="00D4064A"/>
    <w:rsid w:val="00D428C5"/>
    <w:rsid w:val="00D43DA5"/>
    <w:rsid w:val="00D44765"/>
    <w:rsid w:val="00D44829"/>
    <w:rsid w:val="00D44BE5"/>
    <w:rsid w:val="00D46522"/>
    <w:rsid w:val="00D476BD"/>
    <w:rsid w:val="00D500A5"/>
    <w:rsid w:val="00D50CBF"/>
    <w:rsid w:val="00D51FCC"/>
    <w:rsid w:val="00D528C4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412"/>
    <w:rsid w:val="00D636FE"/>
    <w:rsid w:val="00D63D61"/>
    <w:rsid w:val="00D6487C"/>
    <w:rsid w:val="00D705D4"/>
    <w:rsid w:val="00D73066"/>
    <w:rsid w:val="00D734CA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5FF1"/>
    <w:rsid w:val="00D86039"/>
    <w:rsid w:val="00D86DFE"/>
    <w:rsid w:val="00D9077A"/>
    <w:rsid w:val="00D9343C"/>
    <w:rsid w:val="00D9353C"/>
    <w:rsid w:val="00D93723"/>
    <w:rsid w:val="00D93CDF"/>
    <w:rsid w:val="00D94B83"/>
    <w:rsid w:val="00D95DC6"/>
    <w:rsid w:val="00D971BB"/>
    <w:rsid w:val="00DA0108"/>
    <w:rsid w:val="00DA4C9A"/>
    <w:rsid w:val="00DA5863"/>
    <w:rsid w:val="00DA76C7"/>
    <w:rsid w:val="00DA7C47"/>
    <w:rsid w:val="00DB089D"/>
    <w:rsid w:val="00DB1294"/>
    <w:rsid w:val="00DB1881"/>
    <w:rsid w:val="00DB23A6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23ED"/>
    <w:rsid w:val="00DC42A2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31"/>
    <w:rsid w:val="00DD2D95"/>
    <w:rsid w:val="00DD7C15"/>
    <w:rsid w:val="00DE1B89"/>
    <w:rsid w:val="00DE1FDA"/>
    <w:rsid w:val="00DE3BCA"/>
    <w:rsid w:val="00DE4301"/>
    <w:rsid w:val="00DE4FDB"/>
    <w:rsid w:val="00DF0B8C"/>
    <w:rsid w:val="00DF310D"/>
    <w:rsid w:val="00DF3DAB"/>
    <w:rsid w:val="00DF4DBE"/>
    <w:rsid w:val="00DF5907"/>
    <w:rsid w:val="00DF5DF2"/>
    <w:rsid w:val="00DF5EA8"/>
    <w:rsid w:val="00E006BA"/>
    <w:rsid w:val="00E00F2A"/>
    <w:rsid w:val="00E03657"/>
    <w:rsid w:val="00E03B8B"/>
    <w:rsid w:val="00E069A8"/>
    <w:rsid w:val="00E06C82"/>
    <w:rsid w:val="00E07431"/>
    <w:rsid w:val="00E11194"/>
    <w:rsid w:val="00E12912"/>
    <w:rsid w:val="00E12D46"/>
    <w:rsid w:val="00E12EFA"/>
    <w:rsid w:val="00E136C7"/>
    <w:rsid w:val="00E13FB3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1E02"/>
    <w:rsid w:val="00E322BF"/>
    <w:rsid w:val="00E347AD"/>
    <w:rsid w:val="00E35C6F"/>
    <w:rsid w:val="00E36E29"/>
    <w:rsid w:val="00E3791E"/>
    <w:rsid w:val="00E37FE8"/>
    <w:rsid w:val="00E400C2"/>
    <w:rsid w:val="00E4061F"/>
    <w:rsid w:val="00E40CFD"/>
    <w:rsid w:val="00E43AFD"/>
    <w:rsid w:val="00E44206"/>
    <w:rsid w:val="00E44BFD"/>
    <w:rsid w:val="00E45030"/>
    <w:rsid w:val="00E462BC"/>
    <w:rsid w:val="00E46B74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2E83"/>
    <w:rsid w:val="00E7347A"/>
    <w:rsid w:val="00E742C1"/>
    <w:rsid w:val="00E74F55"/>
    <w:rsid w:val="00E76000"/>
    <w:rsid w:val="00E7614F"/>
    <w:rsid w:val="00E76B72"/>
    <w:rsid w:val="00E77F60"/>
    <w:rsid w:val="00E800A1"/>
    <w:rsid w:val="00E82168"/>
    <w:rsid w:val="00E82A53"/>
    <w:rsid w:val="00E833FA"/>
    <w:rsid w:val="00E83EDB"/>
    <w:rsid w:val="00E84C65"/>
    <w:rsid w:val="00E854CA"/>
    <w:rsid w:val="00E86B78"/>
    <w:rsid w:val="00E87541"/>
    <w:rsid w:val="00E91D00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14F5"/>
    <w:rsid w:val="00EC1D7F"/>
    <w:rsid w:val="00EC26A5"/>
    <w:rsid w:val="00EC2D86"/>
    <w:rsid w:val="00EC2FCE"/>
    <w:rsid w:val="00EC3866"/>
    <w:rsid w:val="00EC5447"/>
    <w:rsid w:val="00EC596C"/>
    <w:rsid w:val="00EC6296"/>
    <w:rsid w:val="00EC7515"/>
    <w:rsid w:val="00ED3851"/>
    <w:rsid w:val="00ED4241"/>
    <w:rsid w:val="00ED5DE1"/>
    <w:rsid w:val="00ED710E"/>
    <w:rsid w:val="00ED77E4"/>
    <w:rsid w:val="00ED79BC"/>
    <w:rsid w:val="00ED7A5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1AA9"/>
    <w:rsid w:val="00F1389A"/>
    <w:rsid w:val="00F1399D"/>
    <w:rsid w:val="00F14A48"/>
    <w:rsid w:val="00F17185"/>
    <w:rsid w:val="00F17544"/>
    <w:rsid w:val="00F1781F"/>
    <w:rsid w:val="00F17AA4"/>
    <w:rsid w:val="00F17D20"/>
    <w:rsid w:val="00F20892"/>
    <w:rsid w:val="00F226EA"/>
    <w:rsid w:val="00F22D18"/>
    <w:rsid w:val="00F2484E"/>
    <w:rsid w:val="00F24F98"/>
    <w:rsid w:val="00F25C54"/>
    <w:rsid w:val="00F25CC4"/>
    <w:rsid w:val="00F267D6"/>
    <w:rsid w:val="00F26DA0"/>
    <w:rsid w:val="00F32FC9"/>
    <w:rsid w:val="00F331F6"/>
    <w:rsid w:val="00F370BA"/>
    <w:rsid w:val="00F377B9"/>
    <w:rsid w:val="00F40DC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B9D"/>
    <w:rsid w:val="00F523A0"/>
    <w:rsid w:val="00F52471"/>
    <w:rsid w:val="00F5255C"/>
    <w:rsid w:val="00F52C30"/>
    <w:rsid w:val="00F52FAE"/>
    <w:rsid w:val="00F53B7E"/>
    <w:rsid w:val="00F563B7"/>
    <w:rsid w:val="00F566D9"/>
    <w:rsid w:val="00F56AD9"/>
    <w:rsid w:val="00F5789B"/>
    <w:rsid w:val="00F605A1"/>
    <w:rsid w:val="00F6114B"/>
    <w:rsid w:val="00F65905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85F81"/>
    <w:rsid w:val="00F907B4"/>
    <w:rsid w:val="00F90BF5"/>
    <w:rsid w:val="00F90DE9"/>
    <w:rsid w:val="00F90F39"/>
    <w:rsid w:val="00F94014"/>
    <w:rsid w:val="00F95022"/>
    <w:rsid w:val="00F9538B"/>
    <w:rsid w:val="00F95B4C"/>
    <w:rsid w:val="00F96AA9"/>
    <w:rsid w:val="00FA06FE"/>
    <w:rsid w:val="00FA2AB5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C2100949-97E3-4A82-B42B-CF94F5BB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3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51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0</TotalTime>
  <Pages>4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2</cp:revision>
  <cp:lastPrinted>2023-05-20T06:16:00Z</cp:lastPrinted>
  <dcterms:created xsi:type="dcterms:W3CDTF">2023-05-20T06:16:00Z</dcterms:created>
  <dcterms:modified xsi:type="dcterms:W3CDTF">2023-05-20T06:16:00Z</dcterms:modified>
</cp:coreProperties>
</file>